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BasisTabelle"/>
        <w:tblpPr w:vertAnchor="page" w:horzAnchor="margin" w:tblpY="6096"/>
        <w:tblW w:w="0" w:type="auto"/>
        <w:tblLook w:val="04A0" w:firstRow="1" w:lastRow="0" w:firstColumn="1" w:lastColumn="0" w:noHBand="0" w:noVBand="1"/>
      </w:tblPr>
      <w:tblGrid>
        <w:gridCol w:w="8787"/>
      </w:tblGrid>
      <w:tr w:rsidR="004D343E" w14:paraId="0CB63F0F" w14:textId="77777777" w:rsidTr="004D343E">
        <w:trPr>
          <w:trHeight w:hRule="exact" w:val="1134"/>
        </w:trPr>
        <w:tc>
          <w:tcPr>
            <w:tcW w:w="8787" w:type="dxa"/>
          </w:tcPr>
          <w:bookmarkStart w:id="0" w:name="_top" w:displacedByCustomXml="next"/>
          <w:bookmarkEnd w:id="0" w:displacedByCustomXml="next"/>
          <w:bookmarkStart w:id="1" w:name="_Toc526167381" w:displacedByCustomXml="next"/>
          <w:bookmarkStart w:id="2" w:name="_Toc526167338" w:displacedByCustomXml="next"/>
          <w:bookmarkStart w:id="3" w:name="_Toc526159793" w:displacedByCustomXml="next"/>
          <w:sdt>
            <w:sdtPr>
              <w:id w:val="1509480639"/>
              <w:placeholder>
                <w:docPart w:val="7F033363CB674AF3B6BCA53E796D8120"/>
              </w:placeholder>
            </w:sdtPr>
            <w:sdtEndPr/>
            <w:sdtContent>
              <w:p w14:paraId="55934246" w14:textId="3E666BEF" w:rsidR="004D343E" w:rsidRDefault="0097107D" w:rsidP="004D343E">
                <w:pPr>
                  <w:pStyle w:val="Dokumententitel"/>
                </w:pPr>
                <w:r>
                  <w:t xml:space="preserve">FaQs </w:t>
                </w:r>
                <w:r w:rsidR="00432267">
                  <w:t>ZUM DSSZ-Modul</w:t>
                </w:r>
              </w:p>
            </w:sdtContent>
          </w:sdt>
          <w:bookmarkEnd w:id="1" w:displacedByCustomXml="prev"/>
          <w:bookmarkEnd w:id="2" w:displacedByCustomXml="prev"/>
          <w:bookmarkEnd w:id="3" w:displacedByCustomXml="prev"/>
          <w:p w14:paraId="0D625ADD" w14:textId="2311476C" w:rsidR="004D343E" w:rsidRDefault="00432267" w:rsidP="004D343E">
            <w:pPr>
              <w:pStyle w:val="berschrift"/>
            </w:pPr>
            <w:bookmarkStart w:id="4" w:name="_Toc526167339"/>
            <w:bookmarkStart w:id="5" w:name="_Toc526167382"/>
            <w:r>
              <w:t>Mo</w:t>
            </w:r>
            <w:r w:rsidR="00CB0AF7">
              <w:t>dulteil I</w:t>
            </w:r>
            <w:r w:rsidR="006D7EF2">
              <w:t xml:space="preserve"> und allgemeine InforMA</w:t>
            </w:r>
            <w:r>
              <w:t xml:space="preserve">tionen für Modulteil </w:t>
            </w:r>
            <w:bookmarkEnd w:id="4"/>
            <w:bookmarkEnd w:id="5"/>
            <w:r w:rsidR="00CB0AF7">
              <w:t>II</w:t>
            </w:r>
          </w:p>
          <w:sdt>
            <w:sdtPr>
              <w:id w:val="393168054"/>
              <w:placeholder>
                <w:docPart w:val="8438F81A6FB54374A24F30838CEAFBCF"/>
              </w:placeholder>
            </w:sdtPr>
            <w:sdtEndPr/>
            <w:sdtContent>
              <w:p w14:paraId="11448530" w14:textId="5054463A" w:rsidR="004D343E" w:rsidRDefault="00203DF5" w:rsidP="000B1903">
                <w:pPr>
                  <w:pStyle w:val="Text"/>
                </w:pPr>
                <w:r>
                  <w:t>Arbeitsbereich Sprachbildun</w:t>
                </w:r>
                <w:r w:rsidR="000B1903">
                  <w:t>g und Mehrsprachigkeit, Stand: 17.09.2020</w:t>
                </w:r>
              </w:p>
            </w:sdtContent>
          </w:sdt>
        </w:tc>
      </w:tr>
      <w:tr w:rsidR="00203DF5" w14:paraId="2FD71A43" w14:textId="77777777" w:rsidTr="004D343E">
        <w:trPr>
          <w:trHeight w:hRule="exact" w:val="1134"/>
        </w:trPr>
        <w:tc>
          <w:tcPr>
            <w:tcW w:w="8787" w:type="dxa"/>
          </w:tcPr>
          <w:p w14:paraId="469DD3E7" w14:textId="77777777" w:rsidR="00203DF5" w:rsidRDefault="00203DF5" w:rsidP="004D343E">
            <w:pPr>
              <w:pStyle w:val="Dokumententitel"/>
            </w:pPr>
          </w:p>
        </w:tc>
      </w:tr>
      <w:tr w:rsidR="00203DF5" w14:paraId="1BAE1BC2" w14:textId="77777777" w:rsidTr="004D343E">
        <w:trPr>
          <w:trHeight w:hRule="exact" w:val="1134"/>
        </w:trPr>
        <w:tc>
          <w:tcPr>
            <w:tcW w:w="8787" w:type="dxa"/>
          </w:tcPr>
          <w:p w14:paraId="6A1751E8" w14:textId="59F6100E" w:rsidR="00203DF5" w:rsidRDefault="0097107D" w:rsidP="004D343E">
            <w:pPr>
              <w:pStyle w:val="Dokumententitel"/>
            </w:pPr>
            <w:bookmarkStart w:id="6" w:name="_Toc526159795"/>
            <w:bookmarkStart w:id="7" w:name="_Toc526167340"/>
            <w:bookmarkStart w:id="8" w:name="_Toc526167383"/>
            <w:r w:rsidRPr="00107623">
              <w:rPr>
                <w:noProof/>
                <w:lang w:eastAsia="de-DE"/>
              </w:rPr>
              <w:drawing>
                <wp:inline distT="0" distB="0" distL="0" distR="0" wp14:anchorId="74553E9D" wp14:editId="2D1A031C">
                  <wp:extent cx="1419225" cy="723900"/>
                  <wp:effectExtent l="0" t="0" r="952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6"/>
            <w:bookmarkEnd w:id="7"/>
            <w:bookmarkEnd w:id="8"/>
          </w:p>
        </w:tc>
      </w:tr>
      <w:tr w:rsidR="00203DF5" w14:paraId="17E1FEF2" w14:textId="77777777" w:rsidTr="0097107D">
        <w:trPr>
          <w:trHeight w:hRule="exact" w:val="2832"/>
        </w:trPr>
        <w:tc>
          <w:tcPr>
            <w:tcW w:w="8787" w:type="dxa"/>
          </w:tcPr>
          <w:p w14:paraId="389F62B3" w14:textId="77777777" w:rsidR="0097107D" w:rsidRDefault="0097107D" w:rsidP="0097107D">
            <w:pPr>
              <w:pStyle w:val="berschrift"/>
            </w:pPr>
          </w:p>
          <w:p w14:paraId="016B993A" w14:textId="027D248F" w:rsidR="0097107D" w:rsidRPr="0097107D" w:rsidRDefault="0097107D" w:rsidP="0097107D">
            <w:pPr>
              <w:pStyle w:val="berschrift"/>
            </w:pPr>
            <w:bookmarkStart w:id="9" w:name="_Toc526159796"/>
            <w:bookmarkStart w:id="10" w:name="_Toc526167341"/>
            <w:bookmarkStart w:id="11" w:name="_Toc526167384"/>
            <w:r>
              <w:t>Deutsch für Schülerinnen und</w:t>
            </w:r>
            <w:r w:rsidR="006D7EF2">
              <w:t xml:space="preserve"> Schüler mit</w:t>
            </w:r>
            <w:r>
              <w:t xml:space="preserve"> Zuwanderungsgeschichte – Umgang mit sprachlicher Heterogenität in der Schule</w:t>
            </w:r>
            <w:bookmarkEnd w:id="9"/>
            <w:bookmarkEnd w:id="10"/>
            <w:bookmarkEnd w:id="11"/>
          </w:p>
        </w:tc>
      </w:tr>
    </w:tbl>
    <w:sdt>
      <w:sdtPr>
        <w:id w:val="910589522"/>
        <w:lock w:val="sdtContentLocked"/>
        <w:placeholder>
          <w:docPart w:val="8D7FF53046764A088262575B6385D7C8"/>
        </w:placeholder>
      </w:sdtPr>
      <w:sdtEndPr/>
      <w:sdtContent>
        <w:p w14:paraId="53FE3838" w14:textId="77777777" w:rsidR="00C37D22" w:rsidRPr="007C0B3D" w:rsidRDefault="00C37D22" w:rsidP="007C0B3D">
          <w:r>
            <w:br w:type="page"/>
          </w:r>
        </w:p>
      </w:sdtContent>
    </w:sdt>
    <w:p w14:paraId="5ABFAB6C" w14:textId="77777777" w:rsidR="00A16E3C" w:rsidRPr="00A16E3C" w:rsidRDefault="00A16E3C" w:rsidP="00F76ACB">
      <w:pPr>
        <w:pStyle w:val="Inhaltsverzeichnis"/>
      </w:pPr>
      <w:bookmarkStart w:id="12" w:name="_Toc526159797"/>
      <w:bookmarkStart w:id="13" w:name="_Toc526167342"/>
      <w:bookmarkStart w:id="14" w:name="_Toc526167385"/>
      <w:r w:rsidRPr="00210D2D">
        <w:lastRenderedPageBreak/>
        <w:t>Inhaltsverzeichnis</w:t>
      </w:r>
      <w:bookmarkEnd w:id="12"/>
      <w:bookmarkEnd w:id="13"/>
      <w:bookmarkEnd w:id="14"/>
    </w:p>
    <w:p w14:paraId="4C9FFB34" w14:textId="0E27CA11" w:rsidR="00A2204E" w:rsidRPr="003634E2" w:rsidRDefault="009611F0">
      <w:pPr>
        <w:pStyle w:val="Verzeichnis1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color w:val="004A88" w:themeColor="text2" w:themeTint="E6"/>
        </w:rPr>
        <w:fldChar w:fldCharType="begin"/>
      </w:r>
      <w:r w:rsidRPr="003634E2">
        <w:rPr>
          <w:color w:val="004A88" w:themeColor="text2" w:themeTint="E6"/>
        </w:rPr>
        <w:instrText xml:space="preserve"> TOC \o "1-3" \t "Kapiteltitel Versalien;1;Unterkapiteltitel Versalien;2;Kapitltitel;1;Unterkapiteltitel;2" </w:instrText>
      </w:r>
      <w:r w:rsidRPr="003634E2">
        <w:rPr>
          <w:color w:val="004A88" w:themeColor="text2" w:themeTint="E6"/>
        </w:rPr>
        <w:fldChar w:fldCharType="separate"/>
      </w:r>
      <w:r w:rsidR="00A2204E" w:rsidRPr="003634E2">
        <w:rPr>
          <w:noProof/>
          <w:color w:val="004A88" w:themeColor="text2" w:themeTint="E6"/>
        </w:rPr>
        <w:t>Allgemeine Informationen zum DSSZ-Modul</w:t>
      </w:r>
      <w:r w:rsidR="00A2204E" w:rsidRPr="003634E2">
        <w:rPr>
          <w:noProof/>
          <w:color w:val="004A88" w:themeColor="text2" w:themeTint="E6"/>
        </w:rPr>
        <w:tab/>
      </w:r>
      <w:r w:rsidR="00A2204E" w:rsidRPr="003634E2">
        <w:rPr>
          <w:noProof/>
          <w:color w:val="004A88" w:themeColor="text2" w:themeTint="E6"/>
        </w:rPr>
        <w:fldChar w:fldCharType="begin"/>
      </w:r>
      <w:r w:rsidR="00A2204E" w:rsidRPr="003634E2">
        <w:rPr>
          <w:noProof/>
          <w:color w:val="004A88" w:themeColor="text2" w:themeTint="E6"/>
        </w:rPr>
        <w:instrText xml:space="preserve"> PAGEREF _Toc526167387 \h </w:instrText>
      </w:r>
      <w:r w:rsidR="00A2204E" w:rsidRPr="003634E2">
        <w:rPr>
          <w:noProof/>
          <w:color w:val="004A88" w:themeColor="text2" w:themeTint="E6"/>
        </w:rPr>
      </w:r>
      <w:r w:rsidR="00A2204E"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3</w:t>
      </w:r>
      <w:r w:rsidR="00A2204E" w:rsidRPr="003634E2">
        <w:rPr>
          <w:noProof/>
          <w:color w:val="004A88" w:themeColor="text2" w:themeTint="E6"/>
        </w:rPr>
        <w:fldChar w:fldCharType="end"/>
      </w:r>
    </w:p>
    <w:p w14:paraId="3074D4C8" w14:textId="4543E34B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Wie ist das DSSZ-Modul aufgebaut?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_Toc526167388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3</w:t>
      </w:r>
      <w:r w:rsidRPr="003634E2">
        <w:rPr>
          <w:noProof/>
          <w:color w:val="004A88" w:themeColor="text2" w:themeTint="E6"/>
        </w:rPr>
        <w:fldChar w:fldCharType="end"/>
      </w:r>
    </w:p>
    <w:p w14:paraId="0D13BCCC" w14:textId="66047DCE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Wann werden die einzelnen Modulteile angeboten?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_Toc526167389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3</w:t>
      </w:r>
      <w:r w:rsidRPr="003634E2">
        <w:rPr>
          <w:noProof/>
          <w:color w:val="004A88" w:themeColor="text2" w:themeTint="E6"/>
        </w:rPr>
        <w:fldChar w:fldCharType="end"/>
      </w:r>
    </w:p>
    <w:p w14:paraId="493EA42B" w14:textId="28F3244D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Wo finde ich das Kursangebot des DSSZ-Moduls?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_Toc526167390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3</w:t>
      </w:r>
      <w:r w:rsidRPr="003634E2">
        <w:rPr>
          <w:noProof/>
          <w:color w:val="004A88" w:themeColor="text2" w:themeTint="E6"/>
        </w:rPr>
        <w:fldChar w:fldCharType="end"/>
      </w:r>
    </w:p>
    <w:p w14:paraId="032CD918" w14:textId="1124D290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Wie und wann melde ich mich an?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_Toc526167391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3</w:t>
      </w:r>
      <w:r w:rsidRPr="003634E2">
        <w:rPr>
          <w:noProof/>
          <w:color w:val="004A88" w:themeColor="text2" w:themeTint="E6"/>
        </w:rPr>
        <w:fldChar w:fldCharType="end"/>
      </w:r>
    </w:p>
    <w:p w14:paraId="6A912E88" w14:textId="629CC737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Was muss ich tun, wenn ich mich von Teil I abmelden möchte?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_Toc526167392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3</w:t>
      </w:r>
      <w:r w:rsidRPr="003634E2">
        <w:rPr>
          <w:noProof/>
          <w:color w:val="004A88" w:themeColor="text2" w:themeTint="E6"/>
        </w:rPr>
        <w:fldChar w:fldCharType="end"/>
      </w:r>
    </w:p>
    <w:p w14:paraId="5EB2F5D1" w14:textId="3873C1C3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Wie erre</w:t>
      </w:r>
      <w:r w:rsidR="006D7EF2" w:rsidRPr="003634E2">
        <w:rPr>
          <w:noProof/>
          <w:color w:val="004A88" w:themeColor="text2" w:themeTint="E6"/>
        </w:rPr>
        <w:t>chnet sich der Zeitaufwand für T</w:t>
      </w:r>
      <w:r w:rsidRPr="003634E2">
        <w:rPr>
          <w:noProof/>
          <w:color w:val="004A88" w:themeColor="text2" w:themeTint="E6"/>
        </w:rPr>
        <w:t>eil I?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_Toc526167393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3</w:t>
      </w:r>
      <w:r w:rsidRPr="003634E2">
        <w:rPr>
          <w:noProof/>
          <w:color w:val="004A88" w:themeColor="text2" w:themeTint="E6"/>
        </w:rPr>
        <w:fldChar w:fldCharType="end"/>
      </w:r>
    </w:p>
    <w:p w14:paraId="128D3EAD" w14:textId="00698D27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Welche Leistungen muss ich für das Erreichen der CP für Teil I erbringen?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_Toc526167394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3</w:t>
      </w:r>
      <w:r w:rsidRPr="003634E2">
        <w:rPr>
          <w:noProof/>
          <w:color w:val="004A88" w:themeColor="text2" w:themeTint="E6"/>
        </w:rPr>
        <w:fldChar w:fldCharType="end"/>
      </w:r>
    </w:p>
    <w:p w14:paraId="4FAA2DF7" w14:textId="24E71AD5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Erhalte ich eine Note für die Teilnahme an Teil I?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_Toc526167395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4</w:t>
      </w:r>
      <w:r w:rsidRPr="003634E2">
        <w:rPr>
          <w:noProof/>
          <w:color w:val="004A88" w:themeColor="text2" w:themeTint="E6"/>
        </w:rPr>
        <w:fldChar w:fldCharType="end"/>
      </w:r>
    </w:p>
    <w:p w14:paraId="4EB242A2" w14:textId="19BB595E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Wann werden die CP in eCampus eingetragen?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_Toc526167396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4</w:t>
      </w:r>
      <w:r w:rsidRPr="003634E2">
        <w:rPr>
          <w:noProof/>
          <w:color w:val="004A88" w:themeColor="text2" w:themeTint="E6"/>
        </w:rPr>
        <w:fldChar w:fldCharType="end"/>
      </w:r>
    </w:p>
    <w:p w14:paraId="27B31BE4" w14:textId="5C69506E" w:rsidR="00A2204E" w:rsidRPr="003634E2" w:rsidRDefault="006D7EF2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Muss ich T</w:t>
      </w:r>
      <w:r w:rsidR="00A2204E" w:rsidRPr="003634E2">
        <w:rPr>
          <w:noProof/>
          <w:color w:val="004A88" w:themeColor="text2" w:themeTint="E6"/>
        </w:rPr>
        <w:t>eil I erfolgreich absolviert haben, bevor ich an Teil 2 teilnehmen kann?</w:t>
      </w:r>
      <w:r w:rsidR="00A2204E" w:rsidRPr="003634E2">
        <w:rPr>
          <w:noProof/>
          <w:color w:val="004A88" w:themeColor="text2" w:themeTint="E6"/>
        </w:rPr>
        <w:tab/>
      </w:r>
      <w:r w:rsidR="00A2204E" w:rsidRPr="003634E2">
        <w:rPr>
          <w:noProof/>
          <w:color w:val="004A88" w:themeColor="text2" w:themeTint="E6"/>
        </w:rPr>
        <w:fldChar w:fldCharType="begin"/>
      </w:r>
      <w:r w:rsidR="00A2204E" w:rsidRPr="003634E2">
        <w:rPr>
          <w:noProof/>
          <w:color w:val="004A88" w:themeColor="text2" w:themeTint="E6"/>
        </w:rPr>
        <w:instrText xml:space="preserve"> PAGEREF _Toc526167397 \h </w:instrText>
      </w:r>
      <w:r w:rsidR="00A2204E" w:rsidRPr="003634E2">
        <w:rPr>
          <w:noProof/>
          <w:color w:val="004A88" w:themeColor="text2" w:themeTint="E6"/>
        </w:rPr>
      </w:r>
      <w:r w:rsidR="00A2204E"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4</w:t>
      </w:r>
      <w:r w:rsidR="00A2204E" w:rsidRPr="003634E2">
        <w:rPr>
          <w:noProof/>
          <w:color w:val="004A88" w:themeColor="text2" w:themeTint="E6"/>
        </w:rPr>
        <w:fldChar w:fldCharType="end"/>
      </w:r>
    </w:p>
    <w:p w14:paraId="1D41C7E8" w14:textId="4FC3A90A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Muss Teil II des DSSZ-Moduls direkt im Anschluss an Teil I absolviert werden?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_Toc526167398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4</w:t>
      </w:r>
      <w:r w:rsidRPr="003634E2">
        <w:rPr>
          <w:noProof/>
          <w:color w:val="004A88" w:themeColor="text2" w:themeTint="E6"/>
        </w:rPr>
        <w:fldChar w:fldCharType="end"/>
      </w:r>
    </w:p>
    <w:p w14:paraId="7F9ECD18" w14:textId="3BA53CFE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Wie berechnen sich die Leistungen des DSSZ-Moduls (Teil I und II) insgesamt?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_Toc526167399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4</w:t>
      </w:r>
      <w:r w:rsidRPr="003634E2">
        <w:rPr>
          <w:noProof/>
          <w:color w:val="004A88" w:themeColor="text2" w:themeTint="E6"/>
        </w:rPr>
        <w:fldChar w:fldCharType="end"/>
      </w:r>
    </w:p>
    <w:p w14:paraId="0A2F0C4E" w14:textId="201256B2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Was mache ich bei Schwierigkeiten bei der Anmeldung zum zweiten Modulteil?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_Toc526167400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4</w:t>
      </w:r>
      <w:r w:rsidRPr="003634E2">
        <w:rPr>
          <w:noProof/>
          <w:color w:val="004A88" w:themeColor="text2" w:themeTint="E6"/>
        </w:rPr>
        <w:fldChar w:fldCharType="end"/>
      </w:r>
    </w:p>
    <w:p w14:paraId="49F7C61B" w14:textId="32A05B75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Wer sind die AnsprechpartnerInnen für die einzelnen Modulteile?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_Toc526167401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4</w:t>
      </w:r>
      <w:r w:rsidRPr="003634E2">
        <w:rPr>
          <w:noProof/>
          <w:color w:val="004A88" w:themeColor="text2" w:themeTint="E6"/>
        </w:rPr>
        <w:fldChar w:fldCharType="end"/>
      </w:r>
    </w:p>
    <w:p w14:paraId="4177D55F" w14:textId="7F479454" w:rsidR="00A2204E" w:rsidRPr="003634E2" w:rsidRDefault="00A2204E">
      <w:pPr>
        <w:pStyle w:val="Verzeichnis1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Die Vorlesung (Teil I)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_Toc526167402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5</w:t>
      </w:r>
      <w:r w:rsidRPr="003634E2">
        <w:rPr>
          <w:noProof/>
          <w:color w:val="004A88" w:themeColor="text2" w:themeTint="E6"/>
        </w:rPr>
        <w:fldChar w:fldCharType="end"/>
      </w:r>
    </w:p>
    <w:p w14:paraId="2D417601" w14:textId="718B6978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Welchen Leistungsnachweis muss ich für die Vorlesung erbringen?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_Toc526167403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5</w:t>
      </w:r>
      <w:r w:rsidRPr="003634E2">
        <w:rPr>
          <w:noProof/>
          <w:color w:val="004A88" w:themeColor="text2" w:themeTint="E6"/>
        </w:rPr>
        <w:fldChar w:fldCharType="end"/>
      </w:r>
    </w:p>
    <w:p w14:paraId="4358CBB2" w14:textId="77D44D6C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Welche der drei Vorlesungen muss ich besuchen?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_Toc526167404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5</w:t>
      </w:r>
      <w:r w:rsidRPr="003634E2">
        <w:rPr>
          <w:noProof/>
          <w:color w:val="004A88" w:themeColor="text2" w:themeTint="E6"/>
        </w:rPr>
        <w:fldChar w:fldCharType="end"/>
      </w:r>
    </w:p>
    <w:p w14:paraId="408B4282" w14:textId="0FEA7A79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Gibt es eine Anwesenheitspflicht bei der Vorlesung?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_Toc526167405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5</w:t>
      </w:r>
      <w:r w:rsidRPr="003634E2">
        <w:rPr>
          <w:noProof/>
          <w:color w:val="004A88" w:themeColor="text2" w:themeTint="E6"/>
        </w:rPr>
        <w:fldChar w:fldCharType="end"/>
      </w:r>
    </w:p>
    <w:p w14:paraId="39833CB5" w14:textId="2C9BA228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Gibt es einen begleitenden Moodle-Kurs?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_Toc526167406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5</w:t>
      </w:r>
      <w:r w:rsidRPr="003634E2">
        <w:rPr>
          <w:noProof/>
          <w:color w:val="004A88" w:themeColor="text2" w:themeTint="E6"/>
        </w:rPr>
        <w:fldChar w:fldCharType="end"/>
      </w:r>
    </w:p>
    <w:p w14:paraId="7ABCD087" w14:textId="080095FD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Wo und wann werden die Folien und Videos der Vorlesung bereitgestellt?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_Toc526167407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5</w:t>
      </w:r>
      <w:r w:rsidRPr="003634E2">
        <w:rPr>
          <w:noProof/>
          <w:color w:val="004A88" w:themeColor="text2" w:themeTint="E6"/>
        </w:rPr>
        <w:fldChar w:fldCharType="end"/>
      </w:r>
    </w:p>
    <w:p w14:paraId="3898D703" w14:textId="623142E7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Werden alle drei Vorlesungen per RUBcast aufgezeichnet?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_Toc526167408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5</w:t>
      </w:r>
      <w:r w:rsidRPr="003634E2">
        <w:rPr>
          <w:noProof/>
          <w:color w:val="004A88" w:themeColor="text2" w:themeTint="E6"/>
        </w:rPr>
        <w:fldChar w:fldCharType="end"/>
      </w:r>
    </w:p>
    <w:p w14:paraId="5A7D4D41" w14:textId="3BE34C5D" w:rsidR="00A2204E" w:rsidRPr="003634E2" w:rsidRDefault="004F573D">
      <w:pPr>
        <w:pStyle w:val="Verzeichnis1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Abschlussklausur (Teil I</w:t>
      </w:r>
      <w:r w:rsidR="00A2204E" w:rsidRPr="003634E2">
        <w:rPr>
          <w:noProof/>
          <w:color w:val="004A88" w:themeColor="text2" w:themeTint="E6"/>
        </w:rPr>
        <w:t>)</w:t>
      </w:r>
      <w:r w:rsidR="00A2204E" w:rsidRPr="003634E2">
        <w:rPr>
          <w:noProof/>
          <w:color w:val="004A88" w:themeColor="text2" w:themeTint="E6"/>
        </w:rPr>
        <w:tab/>
      </w:r>
      <w:r w:rsidR="00A2204E" w:rsidRPr="003634E2">
        <w:rPr>
          <w:noProof/>
          <w:color w:val="004A88" w:themeColor="text2" w:themeTint="E6"/>
        </w:rPr>
        <w:fldChar w:fldCharType="begin"/>
      </w:r>
      <w:r w:rsidR="00A2204E" w:rsidRPr="003634E2">
        <w:rPr>
          <w:noProof/>
          <w:color w:val="004A88" w:themeColor="text2" w:themeTint="E6"/>
        </w:rPr>
        <w:instrText xml:space="preserve"> PAGEREF _Toc526167409 \h </w:instrText>
      </w:r>
      <w:r w:rsidR="00A2204E" w:rsidRPr="003634E2">
        <w:rPr>
          <w:noProof/>
          <w:color w:val="004A88" w:themeColor="text2" w:themeTint="E6"/>
        </w:rPr>
      </w:r>
      <w:r w:rsidR="00A2204E"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6</w:t>
      </w:r>
      <w:r w:rsidR="00A2204E" w:rsidRPr="003634E2">
        <w:rPr>
          <w:noProof/>
          <w:color w:val="004A88" w:themeColor="text2" w:themeTint="E6"/>
        </w:rPr>
        <w:fldChar w:fldCharType="end"/>
      </w:r>
    </w:p>
    <w:p w14:paraId="1409952D" w14:textId="765C9BE3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Wann und wo findet die Klausur statt?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_Toc526167410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6</w:t>
      </w:r>
      <w:r w:rsidRPr="003634E2">
        <w:rPr>
          <w:noProof/>
          <w:color w:val="004A88" w:themeColor="text2" w:themeTint="E6"/>
        </w:rPr>
        <w:fldChar w:fldCharType="end"/>
      </w:r>
    </w:p>
    <w:p w14:paraId="4EAC9BAA" w14:textId="69536924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Gibt es einen Nachschreibtermin?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_Toc526167411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6</w:t>
      </w:r>
      <w:r w:rsidRPr="003634E2">
        <w:rPr>
          <w:noProof/>
          <w:color w:val="004A88" w:themeColor="text2" w:themeTint="E6"/>
        </w:rPr>
        <w:fldChar w:fldCharType="end"/>
      </w:r>
    </w:p>
    <w:p w14:paraId="4EDCAB10" w14:textId="49B85E79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Wie ist die Klausur aufgebaut?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_Toc526167412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6</w:t>
      </w:r>
      <w:r w:rsidRPr="003634E2">
        <w:rPr>
          <w:noProof/>
          <w:color w:val="004A88" w:themeColor="text2" w:themeTint="E6"/>
        </w:rPr>
        <w:fldChar w:fldCharType="end"/>
      </w:r>
    </w:p>
    <w:p w14:paraId="029B6AA5" w14:textId="32DB9DFE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Muss ich mich zur Klausur noch einmal extra anmelden oder nehme ich automatisch teil?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_Toc526167413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6</w:t>
      </w:r>
      <w:r w:rsidRPr="003634E2">
        <w:rPr>
          <w:noProof/>
          <w:color w:val="004A88" w:themeColor="text2" w:themeTint="E6"/>
        </w:rPr>
        <w:fldChar w:fldCharType="end"/>
      </w:r>
    </w:p>
    <w:p w14:paraId="1F56E9A6" w14:textId="402A8B21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Was passiert, wenn ich die Klausur nicht bestehe?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_Toc526167414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6</w:t>
      </w:r>
      <w:r w:rsidRPr="003634E2">
        <w:rPr>
          <w:noProof/>
          <w:color w:val="004A88" w:themeColor="text2" w:themeTint="E6"/>
        </w:rPr>
        <w:fldChar w:fldCharType="end"/>
      </w:r>
    </w:p>
    <w:p w14:paraId="644E5780" w14:textId="13725CB3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Wie oft darf ich die Klausur bzw. die Veranstaltung wiederholen?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_Toc526167415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6</w:t>
      </w:r>
      <w:r w:rsidRPr="003634E2">
        <w:rPr>
          <w:noProof/>
          <w:color w:val="004A88" w:themeColor="text2" w:themeTint="E6"/>
        </w:rPr>
        <w:fldChar w:fldCharType="end"/>
      </w:r>
    </w:p>
    <w:p w14:paraId="2C7FC44F" w14:textId="2EEA9B75" w:rsidR="00A2204E" w:rsidRPr="003634E2" w:rsidRDefault="00A2204E">
      <w:pPr>
        <w:pStyle w:val="Verzeichnis1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Technisches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_Toc526167416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7</w:t>
      </w:r>
      <w:r w:rsidRPr="003634E2">
        <w:rPr>
          <w:noProof/>
          <w:color w:val="004A88" w:themeColor="text2" w:themeTint="E6"/>
        </w:rPr>
        <w:fldChar w:fldCharType="end"/>
      </w:r>
    </w:p>
    <w:p w14:paraId="3C9AD960" w14:textId="2452D12C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Warum lässt sich das Dokument im Moodle-Kurs unter dem angegebenen Link nicht öffnen?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_Toc526167417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7</w:t>
      </w:r>
      <w:r w:rsidRPr="003634E2">
        <w:rPr>
          <w:noProof/>
          <w:color w:val="004A88" w:themeColor="text2" w:themeTint="E6"/>
        </w:rPr>
        <w:fldChar w:fldCharType="end"/>
      </w:r>
    </w:p>
    <w:p w14:paraId="1B920714" w14:textId="6A72AC0C" w:rsidR="00A2204E" w:rsidRPr="003634E2" w:rsidRDefault="00A2204E">
      <w:pPr>
        <w:pStyle w:val="Verzeichnis2"/>
        <w:rPr>
          <w:rFonts w:asciiTheme="minorHAnsi" w:eastAsiaTheme="minorEastAsia" w:hAnsiTheme="minorHAnsi"/>
          <w:b w:val="0"/>
          <w:noProof/>
          <w:color w:val="004A88" w:themeColor="text2" w:themeTint="E6"/>
          <w:sz w:val="22"/>
          <w:szCs w:val="22"/>
          <w:lang w:eastAsia="de-DE"/>
        </w:rPr>
      </w:pPr>
      <w:r w:rsidRPr="003634E2">
        <w:rPr>
          <w:noProof/>
          <w:color w:val="004A88" w:themeColor="text2" w:themeTint="E6"/>
        </w:rPr>
        <w:t>Was ist der VPN-Tunnel und wozu brauche ich diesen?</w:t>
      </w:r>
      <w:r w:rsidRPr="003634E2">
        <w:rPr>
          <w:noProof/>
          <w:color w:val="004A88" w:themeColor="text2" w:themeTint="E6"/>
        </w:rPr>
        <w:tab/>
      </w:r>
      <w:r w:rsidRPr="003634E2">
        <w:rPr>
          <w:noProof/>
          <w:color w:val="004A88" w:themeColor="text2" w:themeTint="E6"/>
        </w:rPr>
        <w:fldChar w:fldCharType="begin"/>
      </w:r>
      <w:r w:rsidRPr="003634E2">
        <w:rPr>
          <w:noProof/>
          <w:color w:val="004A88" w:themeColor="text2" w:themeTint="E6"/>
        </w:rPr>
        <w:instrText xml:space="preserve"> PAGEREF _Toc526167418 \h </w:instrText>
      </w:r>
      <w:r w:rsidRPr="003634E2">
        <w:rPr>
          <w:noProof/>
          <w:color w:val="004A88" w:themeColor="text2" w:themeTint="E6"/>
        </w:rPr>
      </w:r>
      <w:r w:rsidRPr="003634E2">
        <w:rPr>
          <w:noProof/>
          <w:color w:val="004A88" w:themeColor="text2" w:themeTint="E6"/>
        </w:rPr>
        <w:fldChar w:fldCharType="separate"/>
      </w:r>
      <w:r w:rsidR="0037507E">
        <w:rPr>
          <w:noProof/>
          <w:color w:val="004A88" w:themeColor="text2" w:themeTint="E6"/>
        </w:rPr>
        <w:t>7</w:t>
      </w:r>
      <w:r w:rsidRPr="003634E2">
        <w:rPr>
          <w:noProof/>
          <w:color w:val="004A88" w:themeColor="text2" w:themeTint="E6"/>
        </w:rPr>
        <w:fldChar w:fldCharType="end"/>
      </w:r>
    </w:p>
    <w:p w14:paraId="79C97A5E" w14:textId="207A47F8" w:rsidR="00A2204E" w:rsidRDefault="009611F0" w:rsidP="0033312C">
      <w:pPr>
        <w:outlineLvl w:val="1"/>
        <w:rPr>
          <w:rFonts w:asciiTheme="majorHAnsi" w:hAnsiTheme="majorHAnsi"/>
          <w:color w:val="004A88" w:themeColor="text2" w:themeTint="E6"/>
        </w:rPr>
      </w:pPr>
      <w:r w:rsidRPr="003634E2">
        <w:rPr>
          <w:rFonts w:asciiTheme="majorHAnsi" w:hAnsiTheme="majorHAnsi"/>
          <w:b/>
          <w:color w:val="004A88" w:themeColor="text2" w:themeTint="E6"/>
        </w:rPr>
        <w:fldChar w:fldCharType="end"/>
      </w:r>
    </w:p>
    <w:p w14:paraId="5D6F76C1" w14:textId="77777777" w:rsidR="00A2204E" w:rsidRDefault="00A2204E">
      <w:pPr>
        <w:rPr>
          <w:rFonts w:asciiTheme="majorHAnsi" w:hAnsiTheme="majorHAnsi"/>
          <w:color w:val="004A88" w:themeColor="text2" w:themeTint="E6"/>
        </w:rPr>
      </w:pPr>
      <w:r>
        <w:rPr>
          <w:rFonts w:asciiTheme="majorHAnsi" w:hAnsiTheme="majorHAnsi"/>
          <w:color w:val="004A88" w:themeColor="text2" w:themeTint="E6"/>
        </w:rPr>
        <w:br w:type="page"/>
      </w:r>
    </w:p>
    <w:p w14:paraId="3C9B90CD" w14:textId="41686820" w:rsidR="00E41DDC" w:rsidRDefault="00E41DDC" w:rsidP="00A2204E">
      <w:pPr>
        <w:pStyle w:val="Dokumententitel"/>
      </w:pPr>
      <w:bookmarkStart w:id="15" w:name="_Toc526167386"/>
      <w:r>
        <w:lastRenderedPageBreak/>
        <w:t>Allgemeine Informationen</w:t>
      </w:r>
      <w:bookmarkEnd w:id="15"/>
    </w:p>
    <w:p w14:paraId="1EA7D014" w14:textId="370ECE3B" w:rsidR="00203DF5" w:rsidRPr="00DC231A" w:rsidRDefault="00203DF5" w:rsidP="00A2204E">
      <w:pPr>
        <w:pStyle w:val="Dokumententitel"/>
      </w:pPr>
      <w:bookmarkStart w:id="16" w:name="_Toc526167387"/>
      <w:r w:rsidRPr="00DC231A">
        <w:t>zum DSSZ-Modul</w:t>
      </w:r>
      <w:bookmarkEnd w:id="16"/>
    </w:p>
    <w:p w14:paraId="26E6600A" w14:textId="77777777" w:rsidR="00203DF5" w:rsidRPr="00DC231A" w:rsidRDefault="00203DF5" w:rsidP="00203DF5">
      <w:pPr>
        <w:jc w:val="both"/>
        <w:rPr>
          <w:rFonts w:ascii="RUB Scala MZ" w:hAnsi="RUB Scala MZ"/>
          <w:sz w:val="24"/>
        </w:rPr>
      </w:pPr>
    </w:p>
    <w:p w14:paraId="6EFF3220" w14:textId="77777777" w:rsidR="00203DF5" w:rsidRPr="00DC231A" w:rsidRDefault="00203DF5" w:rsidP="0033059B">
      <w:pPr>
        <w:pStyle w:val="berschrift"/>
      </w:pPr>
      <w:bookmarkStart w:id="17" w:name="_Toc526167388"/>
      <w:r w:rsidRPr="00DC231A">
        <w:t>Wie ist das DSSZ-Modul aufgebaut?</w:t>
      </w:r>
      <w:bookmarkEnd w:id="17"/>
    </w:p>
    <w:p w14:paraId="4F32F54D" w14:textId="41617185" w:rsidR="00203DF5" w:rsidRDefault="00203DF5" w:rsidP="00203DF5">
      <w:pPr>
        <w:pStyle w:val="Text"/>
      </w:pPr>
      <w:r>
        <w:t xml:space="preserve">Das DSSZ-Modul setzt sich </w:t>
      </w:r>
      <w:proofErr w:type="gramStart"/>
      <w:r>
        <w:t>aus folgenden</w:t>
      </w:r>
      <w:proofErr w:type="gramEnd"/>
      <w:r>
        <w:t xml:space="preserve"> zwei Modulteilen mit je 3 CP zusammen (insgesamt 6 CP):</w:t>
      </w:r>
    </w:p>
    <w:p w14:paraId="70F97897" w14:textId="77777777" w:rsidR="00203DF5" w:rsidRDefault="00203DF5" w:rsidP="00203DF5">
      <w:pPr>
        <w:pStyle w:val="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4371"/>
      </w:tblGrid>
      <w:tr w:rsidR="00203DF5" w:rsidRPr="00107623" w14:paraId="1FF728F0" w14:textId="77777777" w:rsidTr="00C051BA">
        <w:trPr>
          <w:trHeight w:val="344"/>
        </w:trPr>
        <w:tc>
          <w:tcPr>
            <w:tcW w:w="4406" w:type="dxa"/>
          </w:tcPr>
          <w:p w14:paraId="2D942F18" w14:textId="2A16D8CE" w:rsidR="00203DF5" w:rsidRPr="00107623" w:rsidRDefault="00203DF5" w:rsidP="00203DF5">
            <w:pPr>
              <w:pStyle w:val="Text"/>
              <w:rPr>
                <w:b/>
              </w:rPr>
            </w:pPr>
            <w:r w:rsidRPr="00107623">
              <w:rPr>
                <w:b/>
              </w:rPr>
              <w:t>Teil I</w:t>
            </w:r>
            <w:r w:rsidR="00C051BA">
              <w:rPr>
                <w:b/>
              </w:rPr>
              <w:t>: Vorlesung</w:t>
            </w:r>
          </w:p>
        </w:tc>
        <w:tc>
          <w:tcPr>
            <w:tcW w:w="4371" w:type="dxa"/>
          </w:tcPr>
          <w:p w14:paraId="28DF7779" w14:textId="2C8E51D7" w:rsidR="00203DF5" w:rsidRPr="00107623" w:rsidRDefault="00203DF5" w:rsidP="00F30250">
            <w:pPr>
              <w:pStyle w:val="Text"/>
              <w:rPr>
                <w:b/>
              </w:rPr>
            </w:pPr>
            <w:r w:rsidRPr="00107623">
              <w:rPr>
                <w:b/>
              </w:rPr>
              <w:t>Teil II</w:t>
            </w:r>
            <w:r w:rsidR="00C051BA">
              <w:rPr>
                <w:b/>
              </w:rPr>
              <w:t>: Fachspezifischer Teil</w:t>
            </w:r>
            <w:r w:rsidR="00F30250">
              <w:rPr>
                <w:b/>
              </w:rPr>
              <w:t xml:space="preserve"> (unterschiedliche Formate, z.B. Seminar, Übung, Blockseminar, ...)</w:t>
            </w:r>
          </w:p>
        </w:tc>
      </w:tr>
      <w:tr w:rsidR="00203DF5" w:rsidRPr="00107623" w14:paraId="73597D25" w14:textId="77777777" w:rsidTr="00C051BA">
        <w:trPr>
          <w:trHeight w:val="933"/>
        </w:trPr>
        <w:tc>
          <w:tcPr>
            <w:tcW w:w="4406" w:type="dxa"/>
          </w:tcPr>
          <w:p w14:paraId="3A392653" w14:textId="524CC2F2" w:rsidR="00203DF5" w:rsidRPr="00107623" w:rsidRDefault="00203DF5" w:rsidP="00203DF5">
            <w:pPr>
              <w:pStyle w:val="Text"/>
            </w:pPr>
            <w:r w:rsidRPr="00107623">
              <w:t>Fakultät für Philologie</w:t>
            </w:r>
            <w:r w:rsidR="00F30250">
              <w:t xml:space="preserve">, </w:t>
            </w:r>
            <w:r w:rsidRPr="00107623">
              <w:t>Arbeitsbereich für Sprachbildung und Mehrsprachigkeit</w:t>
            </w:r>
          </w:p>
        </w:tc>
        <w:tc>
          <w:tcPr>
            <w:tcW w:w="4371" w:type="dxa"/>
          </w:tcPr>
          <w:p w14:paraId="6AE661CC" w14:textId="65DFB0A1" w:rsidR="00203DF5" w:rsidRDefault="00203DF5" w:rsidP="00203DF5">
            <w:pPr>
              <w:pStyle w:val="Text"/>
            </w:pPr>
            <w:r w:rsidRPr="00107623">
              <w:t>Einzelne lehrerausbildende Fächer</w:t>
            </w:r>
            <w:r w:rsidR="00F30250">
              <w:t xml:space="preserve"> und Fakultät für Philologie, Arbeitsbereich Sprachbildung und Mehrsprachigkeit</w:t>
            </w:r>
          </w:p>
          <w:p w14:paraId="3D800556" w14:textId="77777777" w:rsidR="00F30250" w:rsidRPr="00107623" w:rsidRDefault="00F30250" w:rsidP="00203DF5">
            <w:pPr>
              <w:pStyle w:val="Text"/>
            </w:pPr>
          </w:p>
        </w:tc>
      </w:tr>
    </w:tbl>
    <w:p w14:paraId="4B22EA87" w14:textId="2342ADE5" w:rsidR="00203DF5" w:rsidRDefault="009F2474" w:rsidP="00203DF5">
      <w:pPr>
        <w:pStyle w:val="Text"/>
      </w:pPr>
      <w:r>
        <w:t>Eine Anmeldung für den fachspezifischen zweiten Modulteil ist erst nach erfolgreichem Abschluss des ersten Modulteils möglich</w:t>
      </w:r>
      <w:r w:rsidR="00F30250">
        <w:t xml:space="preserve">. </w:t>
      </w:r>
    </w:p>
    <w:p w14:paraId="158C2113" w14:textId="77777777" w:rsidR="00203DF5" w:rsidRDefault="00203DF5" w:rsidP="00203DF5">
      <w:pPr>
        <w:pStyle w:val="Text"/>
      </w:pPr>
    </w:p>
    <w:p w14:paraId="3BDD9C30" w14:textId="398A024C" w:rsidR="00203DF5" w:rsidRPr="00165BA8" w:rsidRDefault="00203DF5" w:rsidP="009611F0">
      <w:pPr>
        <w:pStyle w:val="berschrift"/>
      </w:pPr>
      <w:bookmarkStart w:id="18" w:name="_Toc526167389"/>
      <w:r w:rsidRPr="00165BA8">
        <w:t>Wann werden die einzelnen Modulteile angeboten?</w:t>
      </w:r>
      <w:bookmarkEnd w:id="18"/>
      <w:r w:rsidRPr="00165BA8">
        <w:t xml:space="preserve"> </w:t>
      </w:r>
    </w:p>
    <w:p w14:paraId="3FBD9F73" w14:textId="1A4DA42B" w:rsidR="00203DF5" w:rsidRDefault="00F30250" w:rsidP="00203DF5">
      <w:pPr>
        <w:pStyle w:val="Text"/>
      </w:pPr>
      <w:r>
        <w:t>Die</w:t>
      </w:r>
      <w:r w:rsidR="00203DF5">
        <w:t xml:space="preserve"> Vorlesung (Teil I)</w:t>
      </w:r>
      <w:r>
        <w:t xml:space="preserve"> wird</w:t>
      </w:r>
      <w:r w:rsidR="00203DF5">
        <w:t xml:space="preserve"> in jedem Semester angeboten, der Großteil der fachspezifischen Angebote (Teil II) ebenso. Eine Ausnahme bildet der zweite Modulteil der naturwissenschaftlichen Fakultäten, welcher </w:t>
      </w:r>
      <w:r w:rsidR="00897B8E">
        <w:t>zurzeit</w:t>
      </w:r>
      <w:r w:rsidR="00203DF5">
        <w:t xml:space="preserve"> nur im Sommersemester angeboten wird.</w:t>
      </w:r>
    </w:p>
    <w:p w14:paraId="689AD997" w14:textId="77777777" w:rsidR="00203DF5" w:rsidRDefault="00203DF5" w:rsidP="00203DF5">
      <w:pPr>
        <w:pStyle w:val="Text"/>
      </w:pPr>
    </w:p>
    <w:p w14:paraId="179A5564" w14:textId="7E86E264" w:rsidR="00203DF5" w:rsidRPr="00165BA8" w:rsidRDefault="00203DF5" w:rsidP="009611F0">
      <w:pPr>
        <w:pStyle w:val="berschrift"/>
      </w:pPr>
      <w:bookmarkStart w:id="19" w:name="_Toc526167390"/>
      <w:r w:rsidRPr="00165BA8">
        <w:t>Wo finde ich das Kursangebot des DSSZ-Moduls?</w:t>
      </w:r>
      <w:bookmarkEnd w:id="19"/>
    </w:p>
    <w:p w14:paraId="16CAA783" w14:textId="6924FDB0" w:rsidR="00203DF5" w:rsidRDefault="00203DF5" w:rsidP="00203DF5">
      <w:pPr>
        <w:pStyle w:val="Text"/>
      </w:pPr>
      <w:r w:rsidRPr="00165BA8">
        <w:t xml:space="preserve">Informationen zu den angebotenen Kursen und der Vorlesung finden Sie auf den Seiten des </w:t>
      </w:r>
      <w:proofErr w:type="spellStart"/>
      <w:r w:rsidRPr="00165BA8">
        <w:t>Optionalbereichs</w:t>
      </w:r>
      <w:proofErr w:type="spellEnd"/>
      <w:r w:rsidRPr="00165BA8">
        <w:t xml:space="preserve"> (Gebiet 2) unter</w:t>
      </w:r>
      <w:r>
        <w:t xml:space="preserve"> </w:t>
      </w:r>
      <w:hyperlink r:id="rId10" w:history="1">
        <w:r w:rsidRPr="00A14EE1">
          <w:rPr>
            <w:rStyle w:val="Hyperlink"/>
            <w:rFonts w:ascii="RUB Scala MZ" w:hAnsi="RUB Scala MZ"/>
            <w:color w:val="004A88" w:themeColor="text2" w:themeTint="E6"/>
            <w:u w:val="single"/>
          </w:rPr>
          <w:t>https://www.ruhr-uni-bochum.de/optionalbereich/berufsziellehramt.html</w:t>
        </w:r>
      </w:hyperlink>
      <w:r>
        <w:t xml:space="preserve"> und auf </w:t>
      </w:r>
      <w:r w:rsidR="00F30250">
        <w:t xml:space="preserve">der </w:t>
      </w:r>
      <w:r>
        <w:t xml:space="preserve">Homepage </w:t>
      </w:r>
      <w:r w:rsidR="00F30250">
        <w:t xml:space="preserve">des Arbeitsbereichs Sprachbildung und Mehrsprachigkeit </w:t>
      </w:r>
      <w:r>
        <w:t xml:space="preserve">unter </w:t>
      </w:r>
      <w:hyperlink r:id="rId11" w:history="1">
        <w:r w:rsidRPr="00432267">
          <w:rPr>
            <w:rStyle w:val="Hyperlink"/>
            <w:rFonts w:ascii="RUB Scala MZ" w:hAnsi="RUB Scala MZ"/>
            <w:color w:val="004A88" w:themeColor="text2" w:themeTint="E6"/>
            <w:u w:val="single"/>
          </w:rPr>
          <w:t>http://staff.germanistik.rub.de/sprachbildung/fuer-studierende/</w:t>
        </w:r>
      </w:hyperlink>
      <w:r>
        <w:t xml:space="preserve"> sowie im aktuellen Vorlesungsverzeichnis.    </w:t>
      </w:r>
    </w:p>
    <w:p w14:paraId="7788F952" w14:textId="77777777" w:rsidR="00203DF5" w:rsidRDefault="00203DF5" w:rsidP="00203DF5">
      <w:pPr>
        <w:pStyle w:val="Text"/>
      </w:pPr>
    </w:p>
    <w:p w14:paraId="5CD1A97C" w14:textId="222FA274" w:rsidR="00203DF5" w:rsidRDefault="001C53E1" w:rsidP="009611F0">
      <w:pPr>
        <w:pStyle w:val="berschrift"/>
      </w:pPr>
      <w:bookmarkStart w:id="20" w:name="_Toc526167391"/>
      <w:r>
        <w:t xml:space="preserve">Wie und wann melde ich mich </w:t>
      </w:r>
      <w:r w:rsidR="00203DF5" w:rsidRPr="00694639">
        <w:t>an?</w:t>
      </w:r>
      <w:bookmarkEnd w:id="20"/>
    </w:p>
    <w:p w14:paraId="725FED0F" w14:textId="6B99F39E" w:rsidR="00203DF5" w:rsidRDefault="00203DF5" w:rsidP="00203DF5">
      <w:pPr>
        <w:pStyle w:val="Text"/>
      </w:pPr>
      <w:r>
        <w:t>Die Anmeldung für den ersten Modulteil erfolgt über eCampus. Hier melden Sie sich für die Vorlesung an. Für den zweiten Modulteil können Sie sich nach erfolgreiche</w:t>
      </w:r>
      <w:r w:rsidR="006B0EB2">
        <w:t>m</w:t>
      </w:r>
      <w:r>
        <w:t xml:space="preserve"> </w:t>
      </w:r>
      <w:r w:rsidR="006B0EB2">
        <w:t xml:space="preserve">Abschluss </w:t>
      </w:r>
      <w:r>
        <w:t xml:space="preserve">des ersten Teils je nach Fachbereich auch über eCampus anmelden. </w:t>
      </w:r>
      <w:r w:rsidR="001C53E1">
        <w:t>Genauere Informationen finden Sie in den Veranstaltungsbeschreibungen.</w:t>
      </w:r>
    </w:p>
    <w:p w14:paraId="651651AE" w14:textId="77777777" w:rsidR="00203DF5" w:rsidRDefault="00203DF5" w:rsidP="00203DF5">
      <w:pPr>
        <w:pStyle w:val="Text"/>
      </w:pPr>
    </w:p>
    <w:p w14:paraId="24487C85" w14:textId="31FBE34A" w:rsidR="00203DF5" w:rsidRPr="00694639" w:rsidRDefault="00203DF5" w:rsidP="009611F0">
      <w:pPr>
        <w:pStyle w:val="berschrift"/>
      </w:pPr>
      <w:bookmarkStart w:id="21" w:name="_Toc526167392"/>
      <w:r w:rsidRPr="00694639">
        <w:t xml:space="preserve">Was muss ich tun, wenn ich mich von </w:t>
      </w:r>
      <w:r w:rsidR="0005607A">
        <w:t>T</w:t>
      </w:r>
      <w:r w:rsidR="001C53E1">
        <w:t>eil I</w:t>
      </w:r>
      <w:r w:rsidRPr="00694639">
        <w:t xml:space="preserve"> abmelden möchte?</w:t>
      </w:r>
      <w:bookmarkEnd w:id="21"/>
      <w:r w:rsidRPr="00694639">
        <w:t xml:space="preserve"> </w:t>
      </w:r>
    </w:p>
    <w:p w14:paraId="0BDDBAE8" w14:textId="109F0C5A" w:rsidR="00203DF5" w:rsidRDefault="00203DF5" w:rsidP="00203DF5">
      <w:pPr>
        <w:pStyle w:val="Text"/>
      </w:pPr>
      <w:r>
        <w:t xml:space="preserve">Während des Anmeldezeitraums können Sie sich jederzeit über eCampus </w:t>
      </w:r>
      <w:r w:rsidR="00897B8E">
        <w:t xml:space="preserve">und vom Moodle-Kurs </w:t>
      </w:r>
      <w:r>
        <w:t xml:space="preserve">wieder abmelden. </w:t>
      </w:r>
    </w:p>
    <w:p w14:paraId="54581FC9" w14:textId="77777777" w:rsidR="00203DF5" w:rsidRPr="00694639" w:rsidRDefault="00203DF5" w:rsidP="00203DF5">
      <w:pPr>
        <w:pStyle w:val="Text"/>
        <w:rPr>
          <w:b/>
        </w:rPr>
      </w:pPr>
    </w:p>
    <w:p w14:paraId="53C84320" w14:textId="6D314FBE" w:rsidR="00203DF5" w:rsidRDefault="00203DF5" w:rsidP="009611F0">
      <w:pPr>
        <w:pStyle w:val="berschrift"/>
      </w:pPr>
      <w:bookmarkStart w:id="22" w:name="_Toc526167393"/>
      <w:r w:rsidRPr="0097524C">
        <w:t xml:space="preserve">Wie errechnet sich der Zeitaufwand für </w:t>
      </w:r>
      <w:r w:rsidR="001C53E1">
        <w:t>teil I</w:t>
      </w:r>
      <w:r w:rsidRPr="0097524C">
        <w:t>?</w:t>
      </w:r>
      <w:bookmarkEnd w:id="22"/>
    </w:p>
    <w:p w14:paraId="4881E6D2" w14:textId="197E1DE4" w:rsidR="00A6634D" w:rsidRDefault="003B196D" w:rsidP="00A6634D">
      <w:pPr>
        <w:pStyle w:val="Text"/>
      </w:pPr>
      <w:r>
        <w:t xml:space="preserve">- </w:t>
      </w:r>
      <w:r w:rsidR="00A6634D">
        <w:t>Teilnahme</w:t>
      </w:r>
      <w:r w:rsidR="00B7611B">
        <w:t xml:space="preserve"> an der Vorlesung</w:t>
      </w:r>
      <w:r w:rsidR="00A6634D">
        <w:tab/>
      </w:r>
      <w:r w:rsidR="00A6634D">
        <w:tab/>
      </w:r>
      <w:r w:rsidR="00272CB4">
        <w:tab/>
      </w:r>
      <w:r w:rsidR="00272CB4">
        <w:tab/>
      </w:r>
      <w:r w:rsidR="00C2479B">
        <w:tab/>
      </w:r>
      <w:r w:rsidR="00C2479B">
        <w:tab/>
      </w:r>
      <w:r w:rsidR="00333D93">
        <w:t xml:space="preserve">      </w:t>
      </w:r>
      <w:r w:rsidR="00A6634D">
        <w:t>30 Stunden = 1 CP</w:t>
      </w:r>
    </w:p>
    <w:p w14:paraId="6411F826" w14:textId="37BE5219" w:rsidR="00A6634D" w:rsidRPr="0097524C" w:rsidRDefault="003B196D" w:rsidP="00A6634D">
      <w:pPr>
        <w:pStyle w:val="Text"/>
      </w:pPr>
      <w:r>
        <w:t xml:space="preserve">- </w:t>
      </w:r>
      <w:r w:rsidR="00B7611B">
        <w:t>aktive Nachbereitung der Vorlesungssitzungen</w:t>
      </w:r>
      <w:r w:rsidR="00C2479B">
        <w:t xml:space="preserve"> mit vertiefender Lektüre</w:t>
      </w:r>
      <w:r w:rsidR="00B7611B">
        <w:t xml:space="preserve"> </w:t>
      </w:r>
      <w:r w:rsidR="00B7611B">
        <w:tab/>
      </w:r>
      <w:r w:rsidR="00A6634D">
        <w:t>ca. 60 Stunden = 2 CP</w:t>
      </w:r>
    </w:p>
    <w:p w14:paraId="44C40C0D" w14:textId="77777777" w:rsidR="00203DF5" w:rsidRPr="0052503C" w:rsidRDefault="00203DF5" w:rsidP="00203DF5">
      <w:pPr>
        <w:pStyle w:val="Text"/>
      </w:pPr>
    </w:p>
    <w:p w14:paraId="4E18AA91" w14:textId="18C081BF" w:rsidR="00203DF5" w:rsidRPr="00694639" w:rsidRDefault="00203DF5" w:rsidP="009611F0">
      <w:pPr>
        <w:pStyle w:val="berschrift"/>
      </w:pPr>
      <w:bookmarkStart w:id="23" w:name="_Toc526167394"/>
      <w:r w:rsidRPr="00694639">
        <w:t xml:space="preserve">Welche Leistungen muss ich für das Erreichen der CP für </w:t>
      </w:r>
      <w:r w:rsidR="0005607A">
        <w:t xml:space="preserve">Teil </w:t>
      </w:r>
      <w:r w:rsidR="001C53E1">
        <w:t>I</w:t>
      </w:r>
      <w:r w:rsidRPr="00694639">
        <w:t xml:space="preserve"> erbringen?</w:t>
      </w:r>
      <w:bookmarkEnd w:id="23"/>
    </w:p>
    <w:p w14:paraId="09BE07B5" w14:textId="6B7AF164" w:rsidR="00F93D64" w:rsidRDefault="003B196D" w:rsidP="003B196D">
      <w:pPr>
        <w:pStyle w:val="Text"/>
      </w:pPr>
      <w:r>
        <w:t>Am Ende der Vorlesungszeit wird die Vorlesung mit einer Klausur abgeschlossen</w:t>
      </w:r>
      <w:r w:rsidR="00C2479B">
        <w:t xml:space="preserve">. In dieser Klausur wird überprüft, ob die Teilnehmerinnen und Teilnehmer die grundlegenden Inhalte der Vorlesung sowie der </w:t>
      </w:r>
      <w:r w:rsidR="00F93D64">
        <w:t>vertiefenden Lektüre</w:t>
      </w:r>
      <w:r>
        <w:t xml:space="preserve"> </w:t>
      </w:r>
      <w:r w:rsidR="00F93D64">
        <w:t xml:space="preserve">ausreichend verarbeitet haben, um darauf aufbauend an Teil II teilnehmen zu können. </w:t>
      </w:r>
    </w:p>
    <w:p w14:paraId="23544C1A" w14:textId="2604D29A" w:rsidR="00203DF5" w:rsidRDefault="00203DF5" w:rsidP="003B196D">
      <w:pPr>
        <w:pStyle w:val="Text"/>
      </w:pPr>
      <w:r>
        <w:t xml:space="preserve">Teil I des DSSZ-Moduls </w:t>
      </w:r>
      <w:r w:rsidR="008C1332">
        <w:t xml:space="preserve">gilt als </w:t>
      </w:r>
      <w:r>
        <w:t xml:space="preserve">erfolgreich </w:t>
      </w:r>
      <w:r w:rsidR="008C1332">
        <w:t>bestanden</w:t>
      </w:r>
      <w:r w:rsidR="003B196D">
        <w:t>, wenn</w:t>
      </w:r>
      <w:r w:rsidR="00897B8E">
        <w:t xml:space="preserve"> </w:t>
      </w:r>
      <w:r>
        <w:t>Sie die</w:t>
      </w:r>
      <w:r w:rsidR="003B196D">
        <w:t>se</w:t>
      </w:r>
      <w:r>
        <w:t xml:space="preserve"> </w:t>
      </w:r>
      <w:r w:rsidR="003B196D">
        <w:t xml:space="preserve">Klausur </w:t>
      </w:r>
      <w:r>
        <w:t xml:space="preserve">mit einer Note von mindestens 4.0 bestehen. </w:t>
      </w:r>
    </w:p>
    <w:p w14:paraId="73F84999" w14:textId="77777777" w:rsidR="00203DF5" w:rsidRDefault="00203DF5" w:rsidP="00203DF5">
      <w:pPr>
        <w:pStyle w:val="Text"/>
      </w:pPr>
    </w:p>
    <w:p w14:paraId="5F537891" w14:textId="77777777" w:rsidR="00897B8E" w:rsidRDefault="00897B8E">
      <w:pPr>
        <w:rPr>
          <w:rFonts w:asciiTheme="majorHAnsi" w:hAnsiTheme="majorHAnsi"/>
          <w:b/>
          <w:caps/>
          <w:color w:val="003560" w:themeColor="text2"/>
        </w:rPr>
      </w:pPr>
      <w:bookmarkStart w:id="24" w:name="_Toc526167395"/>
      <w:r>
        <w:br w:type="page"/>
      </w:r>
    </w:p>
    <w:p w14:paraId="172C6FB7" w14:textId="22101DC9" w:rsidR="00203DF5" w:rsidRPr="005A44C5" w:rsidRDefault="00203DF5" w:rsidP="009611F0">
      <w:pPr>
        <w:pStyle w:val="berschrift"/>
      </w:pPr>
      <w:r w:rsidRPr="005A44C5">
        <w:lastRenderedPageBreak/>
        <w:t xml:space="preserve">Erhalte ich eine Note für die Teilnahme an </w:t>
      </w:r>
      <w:r w:rsidR="0005607A">
        <w:t xml:space="preserve">Teil </w:t>
      </w:r>
      <w:r w:rsidR="001C53E1">
        <w:t>I</w:t>
      </w:r>
      <w:r w:rsidRPr="005A44C5">
        <w:t>?</w:t>
      </w:r>
      <w:bookmarkEnd w:id="24"/>
    </w:p>
    <w:p w14:paraId="1EC68025" w14:textId="7CD5A5DD" w:rsidR="00203DF5" w:rsidRDefault="00203DF5" w:rsidP="00203DF5">
      <w:pPr>
        <w:pStyle w:val="Text"/>
      </w:pPr>
      <w:r>
        <w:t xml:space="preserve">Die Note, </w:t>
      </w:r>
      <w:r w:rsidR="00B83B70">
        <w:t xml:space="preserve">die in </w:t>
      </w:r>
      <w:r>
        <w:t xml:space="preserve">der Abschlussklausur </w:t>
      </w:r>
      <w:r w:rsidR="00B83B70">
        <w:t>erreicht wird</w:t>
      </w:r>
      <w:r>
        <w:t xml:space="preserve">, </w:t>
      </w:r>
      <w:r w:rsidR="002A71BE">
        <w:t xml:space="preserve">macht </w:t>
      </w:r>
      <w:r>
        <w:t>50</w:t>
      </w:r>
      <w:r w:rsidR="00644A55">
        <w:t xml:space="preserve"> </w:t>
      </w:r>
      <w:r>
        <w:t>% der DSSZ-Modulabschlussnote</w:t>
      </w:r>
      <w:r w:rsidR="002A71BE">
        <w:t xml:space="preserve"> aus</w:t>
      </w:r>
      <w:r>
        <w:t xml:space="preserve">. </w:t>
      </w:r>
    </w:p>
    <w:p w14:paraId="402EDBEA" w14:textId="77777777" w:rsidR="00203DF5" w:rsidRDefault="00203DF5" w:rsidP="00203DF5">
      <w:pPr>
        <w:pStyle w:val="Text"/>
      </w:pPr>
    </w:p>
    <w:p w14:paraId="7A430612" w14:textId="4E415615" w:rsidR="00203DF5" w:rsidRDefault="00203DF5" w:rsidP="009611F0">
      <w:pPr>
        <w:pStyle w:val="berschrift"/>
      </w:pPr>
      <w:bookmarkStart w:id="25" w:name="_Toc526167396"/>
      <w:r w:rsidRPr="00C377AC">
        <w:t xml:space="preserve">Wann werden die CP in </w:t>
      </w:r>
      <w:r>
        <w:t>eCampus</w:t>
      </w:r>
      <w:r w:rsidRPr="00C377AC">
        <w:t xml:space="preserve"> eingetragen?</w:t>
      </w:r>
      <w:bookmarkEnd w:id="25"/>
    </w:p>
    <w:p w14:paraId="784CCCA8" w14:textId="3B9039F2" w:rsidR="00203DF5" w:rsidRDefault="00203DF5" w:rsidP="00203DF5">
      <w:pPr>
        <w:pStyle w:val="Text"/>
      </w:pPr>
      <w:r>
        <w:t xml:space="preserve">Die CP </w:t>
      </w:r>
      <w:r w:rsidR="001C53E1">
        <w:t xml:space="preserve">für den ersten Modulteil </w:t>
      </w:r>
      <w:r>
        <w:t>werden nach Korrektur der Abschlussklausur in eCampus eingetragen. Die Eintragung erfolgt zeitnah, so dass Sie sich fristgerecht für die zweiten Modulteile des Folgesemesters anmelden können.</w:t>
      </w:r>
      <w:r w:rsidR="001C53E1">
        <w:t xml:space="preserve"> Für die Eintragung der Ergebnisse des zweiten Modulteils sind die Dozenten der Veranstaltungen zuständig. </w:t>
      </w:r>
    </w:p>
    <w:p w14:paraId="35544D6E" w14:textId="77777777" w:rsidR="00203DF5" w:rsidRDefault="00203DF5" w:rsidP="00203DF5">
      <w:pPr>
        <w:pStyle w:val="Text"/>
      </w:pPr>
    </w:p>
    <w:p w14:paraId="7E2B4D4C" w14:textId="5D1ECE8A" w:rsidR="00203DF5" w:rsidRDefault="001C53E1" w:rsidP="009611F0">
      <w:pPr>
        <w:pStyle w:val="berschrift"/>
      </w:pPr>
      <w:bookmarkStart w:id="26" w:name="_Toc526167397"/>
      <w:r>
        <w:t xml:space="preserve">Muss ich teil I </w:t>
      </w:r>
      <w:r w:rsidR="00203DF5">
        <w:t>erfolgreich absolviert haben, bevor</w:t>
      </w:r>
      <w:r w:rsidR="0005607A">
        <w:t xml:space="preserve"> ich </w:t>
      </w:r>
      <w:r>
        <w:t xml:space="preserve">an </w:t>
      </w:r>
      <w:r w:rsidR="0005607A">
        <w:t>Teil</w:t>
      </w:r>
      <w:r w:rsidR="006D7EF2">
        <w:t xml:space="preserve"> II</w:t>
      </w:r>
      <w:r w:rsidR="0005607A">
        <w:t xml:space="preserve"> </w:t>
      </w:r>
      <w:r w:rsidR="00203DF5">
        <w:t>teilnehmen kann?</w:t>
      </w:r>
      <w:bookmarkEnd w:id="26"/>
    </w:p>
    <w:p w14:paraId="5E4162BB" w14:textId="55359E71" w:rsidR="00203DF5" w:rsidRPr="00C377AC" w:rsidRDefault="00203DF5" w:rsidP="00203DF5">
      <w:pPr>
        <w:pStyle w:val="Text"/>
      </w:pPr>
      <w:r>
        <w:t>Ja, das erfolgreiche Bestehen des ersten Modulteils ist Voraussetzung für die Zulassung zum zweiten Modulteil. Anmeldungen, für die ke</w:t>
      </w:r>
      <w:r w:rsidR="00ED2884">
        <w:t>in positives Ergebnis aus Teil I</w:t>
      </w:r>
      <w:r>
        <w:t xml:space="preserve"> vorliegt, werden von den Dozenten bzw. den Veranstaltungsbearbeitern gelöscht.</w:t>
      </w:r>
    </w:p>
    <w:p w14:paraId="0D757F2C" w14:textId="77777777" w:rsidR="00203DF5" w:rsidRPr="00C377AC" w:rsidRDefault="00203DF5" w:rsidP="00203DF5">
      <w:pPr>
        <w:pStyle w:val="Text"/>
        <w:rPr>
          <w:b/>
        </w:rPr>
      </w:pPr>
    </w:p>
    <w:p w14:paraId="6F9C694A" w14:textId="1F581F2F" w:rsidR="00203DF5" w:rsidRPr="0097524C" w:rsidRDefault="001C53E1" w:rsidP="009611F0">
      <w:pPr>
        <w:pStyle w:val="berschrift"/>
      </w:pPr>
      <w:bookmarkStart w:id="27" w:name="_Toc526167398"/>
      <w:r>
        <w:t xml:space="preserve">Muss </w:t>
      </w:r>
      <w:r w:rsidR="00203DF5" w:rsidRPr="0097524C">
        <w:t>Tei</w:t>
      </w:r>
      <w:r>
        <w:t>l II</w:t>
      </w:r>
      <w:r w:rsidR="00203DF5" w:rsidRPr="0097524C">
        <w:t xml:space="preserve"> des DSSZ-Moduls</w:t>
      </w:r>
      <w:r>
        <w:t xml:space="preserve"> direkt im Anschluss an Teil I </w:t>
      </w:r>
      <w:r w:rsidR="00203DF5" w:rsidRPr="0097524C">
        <w:t>absolviert werden?</w:t>
      </w:r>
      <w:bookmarkEnd w:id="27"/>
    </w:p>
    <w:p w14:paraId="5E801F76" w14:textId="27974640" w:rsidR="00203DF5" w:rsidRPr="00897B8E" w:rsidRDefault="005A0776" w:rsidP="00203DF5">
      <w:pPr>
        <w:pStyle w:val="Text"/>
        <w:rPr>
          <w:color w:val="auto"/>
        </w:rPr>
      </w:pPr>
      <w:r w:rsidRPr="00897B8E">
        <w:rPr>
          <w:color w:val="auto"/>
        </w:rPr>
        <w:t>Nein. Das Modul ist zwar so geplant, dass die Teile in aufeinanderfolgenden Semester</w:t>
      </w:r>
      <w:r w:rsidR="00ED2884">
        <w:rPr>
          <w:color w:val="auto"/>
        </w:rPr>
        <w:t>n</w:t>
      </w:r>
      <w:r w:rsidRPr="00897B8E">
        <w:rPr>
          <w:color w:val="auto"/>
        </w:rPr>
        <w:t xml:space="preserve"> bele</w:t>
      </w:r>
      <w:r w:rsidR="00ED2884">
        <w:rPr>
          <w:color w:val="auto"/>
        </w:rPr>
        <w:t>gt werden sollen, wenn Ihnen dies</w:t>
      </w:r>
      <w:r w:rsidRPr="00897B8E">
        <w:rPr>
          <w:color w:val="auto"/>
        </w:rPr>
        <w:t xml:space="preserve"> aber aus </w:t>
      </w:r>
      <w:r w:rsidR="005533D1" w:rsidRPr="00897B8E">
        <w:rPr>
          <w:color w:val="auto"/>
        </w:rPr>
        <w:t xml:space="preserve">wichtigen </w:t>
      </w:r>
      <w:r w:rsidRPr="00897B8E">
        <w:rPr>
          <w:color w:val="auto"/>
        </w:rPr>
        <w:t>Gründen nicht möglich ist, können Sie auch ein oder zwei Semester pausieren</w:t>
      </w:r>
      <w:r w:rsidR="00ED2884">
        <w:rPr>
          <w:color w:val="auto"/>
        </w:rPr>
        <w:t>, bevor Sie Teil II</w:t>
      </w:r>
      <w:r w:rsidRPr="00897B8E">
        <w:rPr>
          <w:color w:val="auto"/>
        </w:rPr>
        <w:t xml:space="preserve"> belegen. Die Modularisierung muss dann mit uns ab</w:t>
      </w:r>
      <w:r w:rsidR="00ED2884">
        <w:rPr>
          <w:color w:val="auto"/>
        </w:rPr>
        <w:t>gesprochen werden (keine eigene</w:t>
      </w:r>
      <w:r w:rsidRPr="00897B8E">
        <w:rPr>
          <w:color w:val="auto"/>
        </w:rPr>
        <w:t xml:space="preserve"> Modulberechnung möglich). Ggf. müssen Sie </w:t>
      </w:r>
      <w:r w:rsidR="00ED2884">
        <w:rPr>
          <w:color w:val="auto"/>
        </w:rPr>
        <w:t>sich vor der Anmeldung zu Teil II</w:t>
      </w:r>
      <w:r w:rsidRPr="00897B8E">
        <w:rPr>
          <w:color w:val="auto"/>
        </w:rPr>
        <w:t xml:space="preserve"> über Änderungen im Modul informieren. Es ist nicht auszuschließen, dass im Fall</w:t>
      </w:r>
      <w:r w:rsidR="00ED2884">
        <w:rPr>
          <w:color w:val="auto"/>
        </w:rPr>
        <w:t>e einer Neustrukturierung Teil I</w:t>
      </w:r>
      <w:r w:rsidRPr="00897B8E">
        <w:rPr>
          <w:color w:val="auto"/>
        </w:rPr>
        <w:t xml:space="preserve"> wiederholt werden muss.</w:t>
      </w:r>
    </w:p>
    <w:p w14:paraId="7443DB23" w14:textId="77777777" w:rsidR="00203DF5" w:rsidRPr="00E93D02" w:rsidRDefault="00203DF5" w:rsidP="00203DF5">
      <w:pPr>
        <w:pStyle w:val="Text"/>
        <w:rPr>
          <w:b/>
        </w:rPr>
      </w:pPr>
    </w:p>
    <w:p w14:paraId="6A3AD5C8" w14:textId="6D94FA72" w:rsidR="00203DF5" w:rsidRDefault="00203DF5" w:rsidP="009611F0">
      <w:pPr>
        <w:pStyle w:val="berschrift"/>
      </w:pPr>
      <w:bookmarkStart w:id="28" w:name="_Toc526167399"/>
      <w:r w:rsidRPr="00E93D02">
        <w:t>Wie berechnen sich die Leistungen des DSSZ-Moduls (Teil I und II) insgesamt?</w:t>
      </w:r>
      <w:bookmarkEnd w:id="28"/>
    </w:p>
    <w:p w14:paraId="6E285476" w14:textId="77777777" w:rsidR="00203DF5" w:rsidRDefault="00203DF5" w:rsidP="00203DF5">
      <w:pPr>
        <w:pStyle w:val="Text"/>
      </w:pPr>
      <w:r>
        <w:t>Die Gesamtnote des DSSZ-Moduls setzt sich folgendermaßen zusammen:</w:t>
      </w:r>
    </w:p>
    <w:p w14:paraId="1C3D27E8" w14:textId="77777777" w:rsidR="00203DF5" w:rsidRDefault="00203DF5" w:rsidP="00203DF5">
      <w:pPr>
        <w:pStyle w:val="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4501"/>
      </w:tblGrid>
      <w:tr w:rsidR="00203DF5" w:rsidRPr="00107623" w14:paraId="143D70AC" w14:textId="77777777" w:rsidTr="00356826">
        <w:trPr>
          <w:trHeight w:val="344"/>
        </w:trPr>
        <w:tc>
          <w:tcPr>
            <w:tcW w:w="4531" w:type="dxa"/>
          </w:tcPr>
          <w:p w14:paraId="7130BEA1" w14:textId="77777777" w:rsidR="00203DF5" w:rsidRPr="00107623" w:rsidRDefault="00203DF5" w:rsidP="00203DF5">
            <w:pPr>
              <w:pStyle w:val="Text"/>
              <w:rPr>
                <w:b/>
              </w:rPr>
            </w:pPr>
            <w:r w:rsidRPr="00107623">
              <w:rPr>
                <w:b/>
              </w:rPr>
              <w:t>Teil I</w:t>
            </w:r>
          </w:p>
        </w:tc>
        <w:tc>
          <w:tcPr>
            <w:tcW w:w="4531" w:type="dxa"/>
          </w:tcPr>
          <w:p w14:paraId="760E0E09" w14:textId="77777777" w:rsidR="00203DF5" w:rsidRPr="00107623" w:rsidRDefault="00203DF5" w:rsidP="00203DF5">
            <w:pPr>
              <w:pStyle w:val="Text"/>
              <w:rPr>
                <w:b/>
              </w:rPr>
            </w:pPr>
            <w:r w:rsidRPr="00107623">
              <w:rPr>
                <w:b/>
              </w:rPr>
              <w:t>Teil II</w:t>
            </w:r>
          </w:p>
        </w:tc>
      </w:tr>
      <w:tr w:rsidR="00203DF5" w:rsidRPr="00107623" w14:paraId="6A3D5E19" w14:textId="77777777" w:rsidTr="007417BE">
        <w:trPr>
          <w:trHeight w:val="348"/>
        </w:trPr>
        <w:tc>
          <w:tcPr>
            <w:tcW w:w="4531" w:type="dxa"/>
          </w:tcPr>
          <w:p w14:paraId="141844A3" w14:textId="17C16A58" w:rsidR="00203DF5" w:rsidRPr="00107623" w:rsidRDefault="00203DF5" w:rsidP="007417BE">
            <w:pPr>
              <w:pStyle w:val="Text"/>
              <w:tabs>
                <w:tab w:val="left" w:pos="945"/>
                <w:tab w:val="center" w:pos="2087"/>
              </w:tabs>
            </w:pPr>
            <w:r w:rsidRPr="00107623">
              <w:t>50%</w:t>
            </w:r>
            <w:r w:rsidR="007417BE">
              <w:tab/>
            </w:r>
            <w:r w:rsidR="007417BE">
              <w:tab/>
            </w:r>
          </w:p>
        </w:tc>
        <w:tc>
          <w:tcPr>
            <w:tcW w:w="4531" w:type="dxa"/>
          </w:tcPr>
          <w:p w14:paraId="020DE601" w14:textId="15CBCF1A" w:rsidR="00203DF5" w:rsidRPr="00107623" w:rsidRDefault="00203DF5" w:rsidP="007417BE">
            <w:pPr>
              <w:pStyle w:val="Text"/>
              <w:tabs>
                <w:tab w:val="left" w:pos="945"/>
              </w:tabs>
            </w:pPr>
            <w:r w:rsidRPr="00107623">
              <w:t>50%</w:t>
            </w:r>
            <w:r w:rsidR="007417BE">
              <w:tab/>
            </w:r>
          </w:p>
        </w:tc>
      </w:tr>
      <w:tr w:rsidR="00203DF5" w:rsidRPr="00107623" w14:paraId="6366F8BC" w14:textId="77777777" w:rsidTr="00356826">
        <w:trPr>
          <w:trHeight w:val="417"/>
        </w:trPr>
        <w:tc>
          <w:tcPr>
            <w:tcW w:w="4531" w:type="dxa"/>
          </w:tcPr>
          <w:p w14:paraId="4F4FC597" w14:textId="77777777" w:rsidR="00203DF5" w:rsidRPr="00107623" w:rsidRDefault="00203DF5" w:rsidP="00203DF5">
            <w:pPr>
              <w:pStyle w:val="Text"/>
            </w:pPr>
            <w:r w:rsidRPr="00107623">
              <w:t>Note der Abschlussklausur</w:t>
            </w:r>
          </w:p>
        </w:tc>
        <w:tc>
          <w:tcPr>
            <w:tcW w:w="4531" w:type="dxa"/>
          </w:tcPr>
          <w:p w14:paraId="425C20E6" w14:textId="4A54BF4C" w:rsidR="00203DF5" w:rsidRPr="00107623" w:rsidRDefault="00203DF5" w:rsidP="00E75B94">
            <w:pPr>
              <w:pStyle w:val="Text"/>
            </w:pPr>
            <w:r w:rsidRPr="00107623">
              <w:t>Fachspezifisch zu erbringende Leistungen</w:t>
            </w:r>
            <w:r w:rsidR="00284F26">
              <w:t xml:space="preserve"> in unterschiedlichen Formaten</w:t>
            </w:r>
          </w:p>
        </w:tc>
      </w:tr>
    </w:tbl>
    <w:p w14:paraId="006134B2" w14:textId="77777777" w:rsidR="00203DF5" w:rsidRDefault="00203DF5" w:rsidP="00203DF5">
      <w:pPr>
        <w:pStyle w:val="Text"/>
      </w:pPr>
    </w:p>
    <w:p w14:paraId="2C2F2F76" w14:textId="77777777" w:rsidR="00203DF5" w:rsidRPr="00E93D02" w:rsidRDefault="00203DF5" w:rsidP="00203DF5">
      <w:pPr>
        <w:pStyle w:val="Text"/>
      </w:pPr>
    </w:p>
    <w:p w14:paraId="293C8E72" w14:textId="03A8D9D1" w:rsidR="00203DF5" w:rsidRPr="0097524C" w:rsidRDefault="00203DF5" w:rsidP="009611F0">
      <w:pPr>
        <w:pStyle w:val="berschrift"/>
      </w:pPr>
      <w:bookmarkStart w:id="29" w:name="_Toc526167400"/>
      <w:r w:rsidRPr="0097524C">
        <w:t>Was mache ich bei Schwierigkeiten bei der Anmeldung zum zweiten Modulteil?</w:t>
      </w:r>
      <w:bookmarkEnd w:id="29"/>
    </w:p>
    <w:p w14:paraId="133185B5" w14:textId="716EDEDD" w:rsidR="00203DF5" w:rsidRPr="001C53E1" w:rsidRDefault="001C53E1" w:rsidP="001C53E1">
      <w:pPr>
        <w:pStyle w:val="Text"/>
      </w:pPr>
      <w:r w:rsidRPr="001C53E1">
        <w:t xml:space="preserve">Falls Sie kein passendes Angebot </w:t>
      </w:r>
      <w:r>
        <w:t xml:space="preserve">für Ihren Fachbereich </w:t>
      </w:r>
      <w:r w:rsidRPr="001C53E1">
        <w:t>finden, wenden Sie sich b</w:t>
      </w:r>
      <w:r w:rsidR="00203DF5" w:rsidRPr="001C53E1">
        <w:t xml:space="preserve">itte an </w:t>
      </w:r>
      <w:r w:rsidRPr="001C53E1">
        <w:t xml:space="preserve">die Modulbeauftragte (Cristina Schalk; </w:t>
      </w:r>
      <w:hyperlink r:id="rId12" w:history="1">
        <w:r w:rsidRPr="001C53E1">
          <w:rPr>
            <w:rStyle w:val="Hyperlink"/>
            <w:color w:val="004A88" w:themeColor="text2" w:themeTint="E6"/>
            <w:u w:val="single"/>
          </w:rPr>
          <w:t>dssz@rub.de</w:t>
        </w:r>
      </w:hyperlink>
      <w:r w:rsidRPr="001C53E1">
        <w:t xml:space="preserve">) oder </w:t>
      </w:r>
      <w:r w:rsidR="00203DF5" w:rsidRPr="001C53E1">
        <w:t>den Optionalbereich (</w:t>
      </w:r>
      <w:hyperlink r:id="rId13" w:history="1">
        <w:r w:rsidR="00203DF5" w:rsidRPr="001C53E1">
          <w:rPr>
            <w:rStyle w:val="Hyperlink"/>
            <w:color w:val="004A88" w:themeColor="text2" w:themeTint="E6"/>
            <w:u w:val="single"/>
          </w:rPr>
          <w:t>optionalbereich@rub.de</w:t>
        </w:r>
      </w:hyperlink>
      <w:r w:rsidR="00203DF5" w:rsidRPr="001C53E1">
        <w:t xml:space="preserve">). </w:t>
      </w:r>
    </w:p>
    <w:p w14:paraId="6DE31F82" w14:textId="77777777" w:rsidR="00203DF5" w:rsidRPr="00E93D02" w:rsidRDefault="00203DF5" w:rsidP="00203DF5">
      <w:pPr>
        <w:pStyle w:val="Text"/>
        <w:rPr>
          <w:b/>
        </w:rPr>
      </w:pPr>
    </w:p>
    <w:p w14:paraId="3D3CA541" w14:textId="7FB8CEDC" w:rsidR="00203DF5" w:rsidRPr="00E93D02" w:rsidRDefault="00203DF5" w:rsidP="009611F0">
      <w:pPr>
        <w:pStyle w:val="berschrift"/>
      </w:pPr>
      <w:bookmarkStart w:id="30" w:name="_Toc526167401"/>
      <w:r w:rsidRPr="00E93D02">
        <w:t>Wer sind die AnsprechpartnerInnen für die einzelnen Modulteile?</w:t>
      </w:r>
      <w:bookmarkEnd w:id="30"/>
      <w:r w:rsidRPr="00E93D02">
        <w:t xml:space="preserve"> </w:t>
      </w:r>
    </w:p>
    <w:p w14:paraId="46852D58" w14:textId="51E7EA60" w:rsidR="001C53E1" w:rsidRDefault="001C53E1" w:rsidP="00203DF5">
      <w:pPr>
        <w:pStyle w:val="Text"/>
        <w:rPr>
          <w:b/>
        </w:rPr>
      </w:pPr>
      <w:r>
        <w:rPr>
          <w:b/>
        </w:rPr>
        <w:t>Allgemeine /Organisatorische Fragen zum Modul</w:t>
      </w:r>
    </w:p>
    <w:p w14:paraId="1622BECA" w14:textId="0DBB2F48" w:rsidR="001C53E1" w:rsidRDefault="001C53E1" w:rsidP="00203DF5">
      <w:pPr>
        <w:pStyle w:val="Text"/>
      </w:pPr>
      <w:r>
        <w:t xml:space="preserve">Cristina Schalk (Modulbeauftragte; </w:t>
      </w:r>
      <w:hyperlink r:id="rId14" w:history="1">
        <w:r w:rsidRPr="001C53E1">
          <w:rPr>
            <w:rStyle w:val="Hyperlink"/>
            <w:color w:val="004A88" w:themeColor="text2" w:themeTint="E6"/>
            <w:u w:val="single"/>
          </w:rPr>
          <w:t>dssz@rub.de</w:t>
        </w:r>
      </w:hyperlink>
      <w:r>
        <w:t>) oder der Optionalbereich (</w:t>
      </w:r>
      <w:hyperlink r:id="rId15" w:history="1">
        <w:r w:rsidRPr="00897B8E">
          <w:rPr>
            <w:rStyle w:val="Hyperlink"/>
            <w:color w:val="004A88" w:themeColor="text2" w:themeTint="E6"/>
            <w:u w:val="single"/>
          </w:rPr>
          <w:t>optionalbereich@rub.de</w:t>
        </w:r>
      </w:hyperlink>
      <w:r>
        <w:t>)</w:t>
      </w:r>
    </w:p>
    <w:p w14:paraId="187B0F20" w14:textId="77777777" w:rsidR="001C53E1" w:rsidRPr="001C53E1" w:rsidRDefault="001C53E1" w:rsidP="00203DF5">
      <w:pPr>
        <w:pStyle w:val="Text"/>
      </w:pPr>
    </w:p>
    <w:p w14:paraId="7A79AFF0" w14:textId="77777777" w:rsidR="00083629" w:rsidRDefault="001C53E1" w:rsidP="00203DF5">
      <w:pPr>
        <w:pStyle w:val="Text"/>
        <w:rPr>
          <w:b/>
        </w:rPr>
      </w:pPr>
      <w:r>
        <w:rPr>
          <w:b/>
        </w:rPr>
        <w:t>Inhaltliche Fragen</w:t>
      </w:r>
    </w:p>
    <w:p w14:paraId="40C72BD9" w14:textId="295F7A82" w:rsidR="00203DF5" w:rsidRDefault="00203DF5" w:rsidP="00203DF5">
      <w:pPr>
        <w:pStyle w:val="Text"/>
      </w:pPr>
      <w:r w:rsidRPr="00432267">
        <w:rPr>
          <w:b/>
        </w:rPr>
        <w:t>Teil I</w:t>
      </w:r>
      <w:r w:rsidR="00432267">
        <w:t xml:space="preserve"> Frau Prof. Dr. Lena Heine (</w:t>
      </w:r>
      <w:hyperlink r:id="rId16" w:history="1">
        <w:r w:rsidRPr="00432267">
          <w:rPr>
            <w:rStyle w:val="Hyperlink"/>
            <w:rFonts w:ascii="RUB Scala MZ" w:hAnsi="RUB Scala MZ"/>
            <w:color w:val="004A88" w:themeColor="text2" w:themeTint="E6"/>
            <w:u w:val="single"/>
          </w:rPr>
          <w:t>dssz@rub.de</w:t>
        </w:r>
      </w:hyperlink>
      <w:r>
        <w:t>)</w:t>
      </w:r>
      <w:r w:rsidR="001C53E1">
        <w:t xml:space="preserve">, bei Fragen zu den </w:t>
      </w:r>
      <w:r>
        <w:t>Moodle-Kurse</w:t>
      </w:r>
      <w:r w:rsidR="001C53E1">
        <w:t>n wenden Sie sich bitte an</w:t>
      </w:r>
      <w:r>
        <w:t xml:space="preserve"> </w:t>
      </w:r>
      <w:r w:rsidR="00432267">
        <w:t>das DSSZ-Team</w:t>
      </w:r>
      <w:r>
        <w:t xml:space="preserve"> (</w:t>
      </w:r>
      <w:hyperlink r:id="rId17" w:history="1">
        <w:r w:rsidRPr="00432267">
          <w:rPr>
            <w:rStyle w:val="Hyperlink"/>
            <w:rFonts w:ascii="RUB Scala MZ" w:hAnsi="RUB Scala MZ"/>
            <w:color w:val="004A88" w:themeColor="text2" w:themeTint="E6"/>
            <w:u w:val="single"/>
          </w:rPr>
          <w:t>dssz@rub.de</w:t>
        </w:r>
      </w:hyperlink>
      <w:r>
        <w:t xml:space="preserve">) </w:t>
      </w:r>
    </w:p>
    <w:p w14:paraId="5DEB2C91" w14:textId="77777777" w:rsidR="00432267" w:rsidRDefault="00432267" w:rsidP="00203DF5">
      <w:pPr>
        <w:pStyle w:val="Text"/>
      </w:pPr>
    </w:p>
    <w:p w14:paraId="33EA0983" w14:textId="77777777" w:rsidR="00203DF5" w:rsidRPr="00E93D02" w:rsidRDefault="00203DF5" w:rsidP="00203DF5">
      <w:pPr>
        <w:pStyle w:val="Text"/>
      </w:pPr>
      <w:r w:rsidRPr="00432267">
        <w:rPr>
          <w:b/>
        </w:rPr>
        <w:t>Teil II</w:t>
      </w:r>
      <w:r>
        <w:t xml:space="preserve">: In Abhängigkeit von Ihren Studienfächern der/die Verantwortliche Ihres Fachbereichs oder die Mitarbeiter des </w:t>
      </w:r>
      <w:proofErr w:type="spellStart"/>
      <w:r>
        <w:t>Optionalbereichs</w:t>
      </w:r>
      <w:proofErr w:type="spellEnd"/>
      <w:r>
        <w:t xml:space="preserve"> (</w:t>
      </w:r>
      <w:hyperlink r:id="rId18" w:history="1">
        <w:r w:rsidRPr="00432267">
          <w:rPr>
            <w:rStyle w:val="Hyperlink"/>
            <w:rFonts w:ascii="RUB Scala MZ" w:hAnsi="RUB Scala MZ"/>
            <w:color w:val="004A88" w:themeColor="text2" w:themeTint="E6"/>
            <w:u w:val="single"/>
          </w:rPr>
          <w:t>optionalbereich@rub.de</w:t>
        </w:r>
      </w:hyperlink>
      <w:r>
        <w:t xml:space="preserve">) </w:t>
      </w:r>
    </w:p>
    <w:p w14:paraId="347BACB9" w14:textId="77777777" w:rsidR="00203DF5" w:rsidRDefault="00203DF5" w:rsidP="00203DF5">
      <w:pPr>
        <w:pStyle w:val="Text"/>
      </w:pPr>
    </w:p>
    <w:p w14:paraId="079E0FA6" w14:textId="77777777" w:rsidR="00203DF5" w:rsidRPr="00E41DDC" w:rsidRDefault="00203DF5" w:rsidP="00E41DDC">
      <w:pPr>
        <w:pStyle w:val="Dokumententitel"/>
      </w:pPr>
      <w:r w:rsidRPr="00E41DDC">
        <w:br w:type="page"/>
      </w:r>
      <w:bookmarkStart w:id="31" w:name="_Toc526167402"/>
      <w:r w:rsidRPr="00E41DDC">
        <w:lastRenderedPageBreak/>
        <w:t>Die Vorlesung (Teil I)</w:t>
      </w:r>
      <w:bookmarkEnd w:id="31"/>
      <w:r w:rsidRPr="00E41DDC">
        <w:t xml:space="preserve"> </w:t>
      </w:r>
    </w:p>
    <w:p w14:paraId="55CB0FFF" w14:textId="1A66B877" w:rsidR="00203DF5" w:rsidRPr="00B17354" w:rsidRDefault="00203DF5" w:rsidP="009611F0">
      <w:pPr>
        <w:pStyle w:val="berschrift"/>
      </w:pPr>
      <w:bookmarkStart w:id="32" w:name="_Toc526167403"/>
      <w:r w:rsidRPr="00B17354">
        <w:t>Welchen Leistungsnachweis muss ich für die Vorlesung erbringen?</w:t>
      </w:r>
      <w:bookmarkEnd w:id="32"/>
      <w:r w:rsidRPr="00B17354">
        <w:t xml:space="preserve"> </w:t>
      </w:r>
    </w:p>
    <w:p w14:paraId="6A31886B" w14:textId="423EE8F9" w:rsidR="00203DF5" w:rsidRDefault="00203DF5" w:rsidP="00203DF5">
      <w:pPr>
        <w:pStyle w:val="Text"/>
      </w:pPr>
      <w:r>
        <w:t>Als Leistungsnachweis wird am Ende der Vorlesung eine Abschlussklausur geschrieben. Grundlage für diese Klausur sind die Vorlesungsinhalte sowie vertiefende Literatur, die im Moodle-Kurs bereitgestellt wird.</w:t>
      </w:r>
    </w:p>
    <w:p w14:paraId="094B6876" w14:textId="77777777" w:rsidR="00203DF5" w:rsidRPr="00AE3B27" w:rsidRDefault="00203DF5" w:rsidP="00203DF5">
      <w:pPr>
        <w:pStyle w:val="Text"/>
      </w:pPr>
    </w:p>
    <w:p w14:paraId="2CF32673" w14:textId="71BF5ED5" w:rsidR="00203DF5" w:rsidRDefault="00203DF5" w:rsidP="009611F0">
      <w:pPr>
        <w:pStyle w:val="berschrift"/>
      </w:pPr>
      <w:bookmarkStart w:id="33" w:name="_Toc526167404"/>
      <w:r w:rsidRPr="00B17354">
        <w:t>Welche der drei Vorlesungen muss ich besuchen?</w:t>
      </w:r>
      <w:bookmarkEnd w:id="33"/>
      <w:r w:rsidRPr="00B17354">
        <w:t xml:space="preserve"> </w:t>
      </w:r>
    </w:p>
    <w:p w14:paraId="74C994D2" w14:textId="3AF42FBF" w:rsidR="00947FCF" w:rsidRDefault="00947FCF" w:rsidP="00203DF5">
      <w:pPr>
        <w:pStyle w:val="Text"/>
      </w:pPr>
      <w:r>
        <w:t>Pro Semester wird jeweils eine Vorlesung mit dem Schwerpunkt DaZ, moderne Fremdsprachen und Sachfächer (inkl. Latein) angeboten.</w:t>
      </w:r>
    </w:p>
    <w:p w14:paraId="1BDF72F1" w14:textId="77777777" w:rsidR="00897B8E" w:rsidRDefault="00897B8E" w:rsidP="00203DF5">
      <w:pPr>
        <w:pStyle w:val="Text"/>
      </w:pPr>
    </w:p>
    <w:p w14:paraId="745F26AF" w14:textId="2746B8FF" w:rsidR="00947FCF" w:rsidRDefault="00897B8E" w:rsidP="00203DF5">
      <w:pPr>
        <w:pStyle w:val="Text"/>
      </w:pPr>
      <w:r>
        <w:t>Ihre Fächerkombination entscheidet, welche der drei Vorlesungen Sie besuchen:</w:t>
      </w:r>
    </w:p>
    <w:p w14:paraId="105E41A8" w14:textId="3B894316" w:rsidR="00203DF5" w:rsidRDefault="00203DF5" w:rsidP="00897B8E">
      <w:pPr>
        <w:pStyle w:val="Text"/>
        <w:numPr>
          <w:ilvl w:val="0"/>
          <w:numId w:val="12"/>
        </w:numPr>
      </w:pPr>
      <w:r>
        <w:t xml:space="preserve">Fall I: Wenn Ihre Fächer beide demselben Schwerpunkt zugeordnet sind, Sie also beispielsweise zwei Fremdsprachen studieren, besuchen Sie die Vorlesung mit dem Schwerpunkt moderne Fremdsprachenfächer. </w:t>
      </w:r>
    </w:p>
    <w:p w14:paraId="0737895C" w14:textId="4094353F" w:rsidR="00203DF5" w:rsidRDefault="00203DF5" w:rsidP="00897B8E">
      <w:pPr>
        <w:pStyle w:val="Text"/>
        <w:numPr>
          <w:ilvl w:val="0"/>
          <w:numId w:val="11"/>
        </w:numPr>
      </w:pPr>
      <w:r>
        <w:t xml:space="preserve">Fall II: Wenn Ihre Fächer verschiedenen Schwerpunkten zugeordnet sind, Sie also zum Beispiel eine Fremdsprache und ein </w:t>
      </w:r>
      <w:proofErr w:type="spellStart"/>
      <w:r>
        <w:t>Sachfach</w:t>
      </w:r>
      <w:proofErr w:type="spellEnd"/>
      <w:r>
        <w:t xml:space="preserve"> studieren, können Sie </w:t>
      </w:r>
      <w:r w:rsidR="00333D93">
        <w:t>selbst</w:t>
      </w:r>
      <w:r>
        <w:t xml:space="preserve"> entscheiden, ob Sie die Vorlesung mit dem Schwerpunkt moderne Fremdsprachen oder mit dem </w:t>
      </w:r>
      <w:r w:rsidR="0021501A">
        <w:t>Schwerpunkt</w:t>
      </w:r>
      <w:r>
        <w:t xml:space="preserve"> Sachfächer belegen möchten. In jedem Fall müssen Sie nur </w:t>
      </w:r>
      <w:r>
        <w:rPr>
          <w:b/>
        </w:rPr>
        <w:t>eine</w:t>
      </w:r>
      <w:r>
        <w:t xml:space="preserve"> Vorlesung besuchen. </w:t>
      </w:r>
      <w:r w:rsidR="00947FCF">
        <w:t xml:space="preserve">Achten Sie in diesem Fall darauf, dass eine Festlegung für das gesamte Modul gilt: Wenn Sie sich z.B. für die Vorlesung mit Schwerpunkt Fremdsprachen entschieden haben, müssen Sie auch im Modulteil II eine Veranstaltung mit Schwerpunkt Fremdsprachen wählen. </w:t>
      </w:r>
    </w:p>
    <w:p w14:paraId="789D3156" w14:textId="77777777" w:rsidR="00203DF5" w:rsidRDefault="00203DF5" w:rsidP="00203DF5">
      <w:pPr>
        <w:pStyle w:val="Text"/>
      </w:pPr>
    </w:p>
    <w:p w14:paraId="417AA2CF" w14:textId="77777777" w:rsidR="00203DF5" w:rsidRPr="00B17354" w:rsidRDefault="00203DF5" w:rsidP="00203DF5">
      <w:pPr>
        <w:pStyle w:val="Text"/>
      </w:pPr>
      <w:r>
        <w:t xml:space="preserve">Studierende mit dem Fach Latein nehmen bitte an der Sachfachvorlesung teil. </w:t>
      </w:r>
    </w:p>
    <w:p w14:paraId="18C4AEB3" w14:textId="77777777" w:rsidR="00203DF5" w:rsidRPr="00B17354" w:rsidRDefault="00203DF5" w:rsidP="00203DF5">
      <w:pPr>
        <w:pStyle w:val="Text"/>
        <w:rPr>
          <w:b/>
        </w:rPr>
      </w:pPr>
    </w:p>
    <w:p w14:paraId="4C6ED827" w14:textId="55A5F4A8" w:rsidR="00203DF5" w:rsidRDefault="00203DF5" w:rsidP="009611F0">
      <w:pPr>
        <w:pStyle w:val="berschrift"/>
      </w:pPr>
      <w:bookmarkStart w:id="34" w:name="_Toc526167405"/>
      <w:r w:rsidRPr="00B17354">
        <w:t>Gibt es eine Anwesenheitspflicht bei der Vorlesung?</w:t>
      </w:r>
      <w:bookmarkEnd w:id="34"/>
    </w:p>
    <w:p w14:paraId="536722D0" w14:textId="40EF3F09" w:rsidR="00203DF5" w:rsidRPr="00B17354" w:rsidRDefault="00203DF5" w:rsidP="00203DF5">
      <w:pPr>
        <w:pStyle w:val="Text"/>
      </w:pPr>
      <w:r>
        <w:t xml:space="preserve">Für die Vorlesungen gibt es keine Anwesenheitspflicht und es werden keine Anwesenheitslisten geführt. </w:t>
      </w:r>
      <w:r w:rsidR="00947FCF">
        <w:t>Die Vorlesung wird über RUB</w:t>
      </w:r>
      <w:r w:rsidR="00333D93">
        <w:t>c</w:t>
      </w:r>
      <w:r w:rsidR="00947FCF">
        <w:t>ast aufgezeichnet und kann a</w:t>
      </w:r>
      <w:r w:rsidR="00897B8E">
        <w:t>uch über den zugehörigen Moodle-K</w:t>
      </w:r>
      <w:r w:rsidR="00947FCF">
        <w:t xml:space="preserve">urs abgerufen werden. </w:t>
      </w:r>
      <w:r>
        <w:t xml:space="preserve">Für das Bestehen der Abschlussklausur sind die Vorlesungsinhalte </w:t>
      </w:r>
      <w:r w:rsidR="00333D93">
        <w:t>neben der vertiefenden Literatur,</w:t>
      </w:r>
      <w:r>
        <w:t xml:space="preserve"> welche Sie in den Moodle-Kursen finden, </w:t>
      </w:r>
      <w:r w:rsidR="00947FCF">
        <w:t>Grundlage</w:t>
      </w:r>
      <w:r>
        <w:t xml:space="preserve">. </w:t>
      </w:r>
    </w:p>
    <w:p w14:paraId="36AF6CD1" w14:textId="77777777" w:rsidR="00203DF5" w:rsidRPr="00B17354" w:rsidRDefault="00203DF5" w:rsidP="00203DF5">
      <w:pPr>
        <w:pStyle w:val="Text"/>
        <w:rPr>
          <w:b/>
        </w:rPr>
      </w:pPr>
    </w:p>
    <w:p w14:paraId="02EE4CF2" w14:textId="5AA7C4CB" w:rsidR="00203DF5" w:rsidRDefault="00203DF5" w:rsidP="009611F0">
      <w:pPr>
        <w:pStyle w:val="berschrift"/>
      </w:pPr>
      <w:bookmarkStart w:id="35" w:name="_Toc526167406"/>
      <w:r w:rsidRPr="00B17354">
        <w:t>Gibt es einen begleitenden Moodle-Kurs?</w:t>
      </w:r>
      <w:bookmarkEnd w:id="35"/>
    </w:p>
    <w:p w14:paraId="66CA8D19" w14:textId="710B00DC" w:rsidR="005947C3" w:rsidRDefault="00203DF5" w:rsidP="00203DF5">
      <w:pPr>
        <w:pStyle w:val="Text"/>
      </w:pPr>
      <w:r>
        <w:t>Es gibt einen begleitenden Moodle Kurs, in dem die Vorlesungsfolien und die Videoaufzeichnungen für Sie hochgeladen werden. Zudem wird Ihnen vertiefende Literatur</w:t>
      </w:r>
      <w:r w:rsidR="009B61BE">
        <w:t xml:space="preserve"> </w:t>
      </w:r>
      <w:r>
        <w:t>zu den einzelnen Themenblöcken bereitgestellt, welche ebenfalls klausurrelevant ist.</w:t>
      </w:r>
      <w:r w:rsidR="00660F51">
        <w:t xml:space="preserve"> Pro Sitzung werden Lernziele bekannt gegeben.</w:t>
      </w:r>
    </w:p>
    <w:p w14:paraId="59E61106" w14:textId="77777777" w:rsidR="005947C3" w:rsidRDefault="005947C3" w:rsidP="00203DF5">
      <w:pPr>
        <w:pStyle w:val="Text"/>
      </w:pPr>
    </w:p>
    <w:p w14:paraId="2E63A4E9" w14:textId="0D8FFD2E" w:rsidR="00203DF5" w:rsidRPr="00B17354" w:rsidRDefault="00897B8E" w:rsidP="00203DF5">
      <w:pPr>
        <w:pStyle w:val="Text"/>
      </w:pPr>
      <w:r>
        <w:t>Sie werden nach Zulassung bei eCampus automatisch zum Moodle-Kurs angemeldet</w:t>
      </w:r>
      <w:r w:rsidR="00203DF5">
        <w:t xml:space="preserve">. </w:t>
      </w:r>
    </w:p>
    <w:p w14:paraId="3FBA50D5" w14:textId="77777777" w:rsidR="00203DF5" w:rsidRPr="00B17354" w:rsidRDefault="00203DF5" w:rsidP="00203DF5">
      <w:pPr>
        <w:pStyle w:val="Text"/>
        <w:rPr>
          <w:b/>
        </w:rPr>
      </w:pPr>
    </w:p>
    <w:p w14:paraId="69BBCFEF" w14:textId="713591EF" w:rsidR="00203DF5" w:rsidRPr="0061715A" w:rsidRDefault="00203DF5" w:rsidP="009611F0">
      <w:pPr>
        <w:pStyle w:val="berschrift"/>
      </w:pPr>
      <w:bookmarkStart w:id="36" w:name="_Toc526167407"/>
      <w:r w:rsidRPr="0061715A">
        <w:t>Wo und wann werden die Folien und Videos der Vorlesung bereitgestellt?</w:t>
      </w:r>
      <w:bookmarkEnd w:id="36"/>
    </w:p>
    <w:p w14:paraId="6524F02B" w14:textId="77777777" w:rsidR="00203DF5" w:rsidRDefault="00203DF5" w:rsidP="00203DF5">
      <w:pPr>
        <w:pStyle w:val="Text"/>
      </w:pPr>
      <w:r>
        <w:t xml:space="preserve">Die Folien werden üblicherweise wenige Tage nach der jeweiligen Sitzung im Moodle-Kurs unter dem Reiter des jeweiligen Themenblocks zum Download bereitgestellt. </w:t>
      </w:r>
    </w:p>
    <w:p w14:paraId="1BD0470E" w14:textId="77777777" w:rsidR="005947C3" w:rsidRDefault="005947C3" w:rsidP="00203DF5">
      <w:pPr>
        <w:pStyle w:val="Text"/>
      </w:pPr>
    </w:p>
    <w:p w14:paraId="551E947C" w14:textId="1EBA6738" w:rsidR="00203DF5" w:rsidRDefault="00203DF5" w:rsidP="00203DF5">
      <w:pPr>
        <w:pStyle w:val="Text"/>
      </w:pPr>
      <w:r>
        <w:t xml:space="preserve">Durch die Bearbeitung der RUBcast-Aufnahmen kann die Bereitstellung der Aufzeichnungen bis zu eine Woche nach der jeweiligen Sitzung dauern. </w:t>
      </w:r>
      <w:r w:rsidR="00260331">
        <w:t xml:space="preserve">Die Vorlesungsaufzeichnungen können nur als Stream zur Verfügung gestellt werden, sie benötigen dazu einen Internetzugang. </w:t>
      </w:r>
    </w:p>
    <w:p w14:paraId="11334459" w14:textId="77777777" w:rsidR="00203DF5" w:rsidRPr="00AE3B27" w:rsidRDefault="00203DF5" w:rsidP="00203DF5">
      <w:pPr>
        <w:pStyle w:val="Text"/>
      </w:pPr>
    </w:p>
    <w:p w14:paraId="76D1C200" w14:textId="2F2C7722" w:rsidR="00203DF5" w:rsidRDefault="00203DF5" w:rsidP="009611F0">
      <w:pPr>
        <w:pStyle w:val="berschrift"/>
      </w:pPr>
      <w:bookmarkStart w:id="37" w:name="_Toc526167408"/>
      <w:r w:rsidRPr="0061715A">
        <w:t>Werden alle drei Vorlesungen per RUBcast aufgezeichnet?</w:t>
      </w:r>
      <w:bookmarkEnd w:id="37"/>
      <w:r w:rsidRPr="0061715A">
        <w:t xml:space="preserve"> </w:t>
      </w:r>
    </w:p>
    <w:p w14:paraId="183AEDAC" w14:textId="1C8B6404" w:rsidR="009611F0" w:rsidRDefault="00203DF5" w:rsidP="00763294">
      <w:pPr>
        <w:pStyle w:val="Text"/>
      </w:pPr>
      <w:r>
        <w:t xml:space="preserve">Ja, alle drei Vorlesungen mit den Schwerpunkten moderne Fremdsprachenfächer, Sachfächer und DaF/DaZ für angehende DeutschlehrerInnen werden von RUBcast aufgezeichnet und im jeweiligen Moodle-Kurs zur Verfügung gestellt. </w:t>
      </w:r>
      <w:r w:rsidR="009611F0">
        <w:br w:type="page"/>
      </w:r>
    </w:p>
    <w:p w14:paraId="7401C1EE" w14:textId="53E0AB0F" w:rsidR="00203DF5" w:rsidRPr="00DC231A" w:rsidRDefault="00203DF5" w:rsidP="00E41DDC">
      <w:pPr>
        <w:pStyle w:val="Dokumententitel"/>
      </w:pPr>
      <w:bookmarkStart w:id="38" w:name="_Toc526167409"/>
      <w:r>
        <w:lastRenderedPageBreak/>
        <w:t>Abschlussklausur</w:t>
      </w:r>
      <w:r w:rsidR="00E71F6F">
        <w:t xml:space="preserve"> </w:t>
      </w:r>
      <w:r w:rsidR="00D42E73">
        <w:t>(</w:t>
      </w:r>
      <w:r w:rsidR="00994F0B">
        <w:t>Teil I</w:t>
      </w:r>
      <w:r w:rsidR="00D42E73">
        <w:t>)</w:t>
      </w:r>
      <w:bookmarkEnd w:id="38"/>
    </w:p>
    <w:p w14:paraId="0279AB45" w14:textId="55987027" w:rsidR="00203DF5" w:rsidRDefault="00203DF5" w:rsidP="009611F0">
      <w:pPr>
        <w:pStyle w:val="berschrift"/>
      </w:pPr>
      <w:bookmarkStart w:id="39" w:name="_Toc526167410"/>
      <w:r w:rsidRPr="0097524C">
        <w:t>Wann und wo findet die Klausur statt?</w:t>
      </w:r>
      <w:bookmarkEnd w:id="39"/>
    </w:p>
    <w:p w14:paraId="3619D8F7" w14:textId="4AB02FC2" w:rsidR="00660F51" w:rsidRDefault="00660F51" w:rsidP="009611F0">
      <w:pPr>
        <w:pStyle w:val="Text"/>
      </w:pPr>
      <w:r>
        <w:t>Die Klausur findet aus organisatorischen Gründen nach Vorlesungsende statt. Sie werden rechtzeitig in der</w:t>
      </w:r>
      <w:r w:rsidR="00260331">
        <w:t xml:space="preserve"> Vorlesung, </w:t>
      </w:r>
      <w:r>
        <w:t xml:space="preserve">per </w:t>
      </w:r>
      <w:r w:rsidR="00260331">
        <w:t xml:space="preserve">E-Mail und Moodle über </w:t>
      </w:r>
      <w:r>
        <w:t>Ihren Klausurtermin informiert.</w:t>
      </w:r>
      <w:r w:rsidR="00333D93">
        <w:t xml:space="preserve"> I.d.R. findet die Klausur im eAssessment-Center in GAFO 04 statt. </w:t>
      </w:r>
      <w:r w:rsidR="00333D93">
        <w:t>(ACHTUNG: kurzfristige Raumänderungen sind möglich).</w:t>
      </w:r>
    </w:p>
    <w:p w14:paraId="195F4028" w14:textId="77777777" w:rsidR="009611F0" w:rsidRDefault="009611F0" w:rsidP="009611F0">
      <w:pPr>
        <w:pStyle w:val="Text"/>
      </w:pPr>
    </w:p>
    <w:p w14:paraId="37720ECB" w14:textId="7245DD25" w:rsidR="00203DF5" w:rsidRDefault="00203DF5" w:rsidP="009611F0">
      <w:pPr>
        <w:pStyle w:val="berschrift"/>
      </w:pPr>
      <w:bookmarkStart w:id="40" w:name="_Toc526167411"/>
      <w:r w:rsidRPr="004C778C">
        <w:t>Gibt es einen Nachschreibtermin?</w:t>
      </w:r>
      <w:bookmarkEnd w:id="40"/>
      <w:r w:rsidRPr="004C778C">
        <w:t xml:space="preserve"> </w:t>
      </w:r>
    </w:p>
    <w:p w14:paraId="2DAE4C14" w14:textId="7CE6756E" w:rsidR="00203DF5" w:rsidRDefault="00203DF5" w:rsidP="00203DF5">
      <w:pPr>
        <w:pStyle w:val="Text"/>
      </w:pPr>
      <w:r>
        <w:t>Es wird einen Nachschreibtermin geben, welcher rechtzeitig bekannt gegeben wird. Der Nachschreibtermin ist jedoch nur für S</w:t>
      </w:r>
      <w:r w:rsidR="00A60A5A">
        <w:t>tudierenden, die die Hauptklausur nicht bestanden</w:t>
      </w:r>
      <w:r w:rsidR="00994F0B">
        <w:t xml:space="preserve"> haben</w:t>
      </w:r>
      <w:r w:rsidR="00A60A5A">
        <w:t xml:space="preserve"> oder</w:t>
      </w:r>
      <w:r>
        <w:t xml:space="preserve"> krankheitsbedingt nicht</w:t>
      </w:r>
      <w:r w:rsidR="00A60A5A">
        <w:t xml:space="preserve"> </w:t>
      </w:r>
      <w:r>
        <w:t>wahrnehmen konnten</w:t>
      </w:r>
      <w:r w:rsidR="00A60A5A">
        <w:t>.</w:t>
      </w:r>
      <w:r w:rsidR="00E71F6F">
        <w:t xml:space="preserve"> Das Attest muss entweder per Mail an </w:t>
      </w:r>
      <w:hyperlink r:id="rId19" w:history="1">
        <w:r w:rsidR="00E71F6F" w:rsidRPr="00E71F6F">
          <w:rPr>
            <w:rStyle w:val="Hyperlink"/>
            <w:color w:val="004A88" w:themeColor="text2" w:themeTint="E6"/>
            <w:u w:val="single"/>
          </w:rPr>
          <w:t>dssz@rub.de</w:t>
        </w:r>
      </w:hyperlink>
      <w:r w:rsidR="00E71F6F">
        <w:t xml:space="preserve"> oder persönlich im Sekretariat des Arbeitsbereichs</w:t>
      </w:r>
      <w:r w:rsidR="00A741A9">
        <w:t xml:space="preserve"> Sprachbildung und Mehrsprachigkeit</w:t>
      </w:r>
      <w:r w:rsidR="00A60A5A">
        <w:t xml:space="preserve"> </w:t>
      </w:r>
      <w:r w:rsidR="00E71F6F">
        <w:t>vorgelegt werden.</w:t>
      </w:r>
    </w:p>
    <w:p w14:paraId="12A955F0" w14:textId="77777777" w:rsidR="00203DF5" w:rsidRPr="004C778C" w:rsidRDefault="00203DF5" w:rsidP="00203DF5">
      <w:pPr>
        <w:pStyle w:val="Text"/>
      </w:pPr>
    </w:p>
    <w:p w14:paraId="05529449" w14:textId="7D41CE6C" w:rsidR="00203DF5" w:rsidRPr="0097524C" w:rsidRDefault="00203DF5" w:rsidP="009611F0">
      <w:pPr>
        <w:pStyle w:val="berschrift"/>
      </w:pPr>
      <w:bookmarkStart w:id="41" w:name="_Toc526167412"/>
      <w:r w:rsidRPr="0097524C">
        <w:t>Wie ist die Klausur aufgebaut?</w:t>
      </w:r>
      <w:bookmarkEnd w:id="41"/>
      <w:r w:rsidRPr="0097524C">
        <w:t xml:space="preserve"> </w:t>
      </w:r>
    </w:p>
    <w:p w14:paraId="4C0F5B8F" w14:textId="1DF903B9" w:rsidR="00203DF5" w:rsidRPr="00203DF5" w:rsidRDefault="00203DF5" w:rsidP="00203DF5">
      <w:pPr>
        <w:pStyle w:val="Text"/>
        <w:rPr>
          <w:color w:val="auto"/>
        </w:rPr>
      </w:pPr>
      <w:r w:rsidRPr="00203DF5">
        <w:rPr>
          <w:color w:val="auto"/>
        </w:rPr>
        <w:t xml:space="preserve">Die Klausur fragt grundlegende </w:t>
      </w:r>
      <w:r w:rsidR="00A741A9">
        <w:rPr>
          <w:color w:val="auto"/>
        </w:rPr>
        <w:t>Inhaltsfelder der Vorlesung</w:t>
      </w:r>
      <w:r w:rsidR="00A741A9" w:rsidRPr="00203DF5">
        <w:rPr>
          <w:color w:val="auto"/>
        </w:rPr>
        <w:t xml:space="preserve"> </w:t>
      </w:r>
      <w:r w:rsidRPr="00203DF5">
        <w:rPr>
          <w:color w:val="auto"/>
        </w:rPr>
        <w:t>sowie d</w:t>
      </w:r>
      <w:r w:rsidR="00A741A9">
        <w:rPr>
          <w:color w:val="auto"/>
        </w:rPr>
        <w:t>er</w:t>
      </w:r>
      <w:r w:rsidRPr="00203DF5">
        <w:rPr>
          <w:color w:val="auto"/>
        </w:rPr>
        <w:t xml:space="preserve"> vertiefende</w:t>
      </w:r>
      <w:r w:rsidR="00A741A9">
        <w:rPr>
          <w:color w:val="auto"/>
        </w:rPr>
        <w:t>n</w:t>
      </w:r>
      <w:r w:rsidRPr="00203DF5">
        <w:rPr>
          <w:color w:val="auto"/>
        </w:rPr>
        <w:t xml:space="preserve"> Literatur zu den einzelnen Themenblöcken (zugänglich im Moodle-Kurs) ab. Die Klausur besteht </w:t>
      </w:r>
      <w:r w:rsidR="006906C7">
        <w:rPr>
          <w:color w:val="auto"/>
        </w:rPr>
        <w:t>aus geschlossenen und halboffenen</w:t>
      </w:r>
      <w:r w:rsidR="00B73AAD" w:rsidRPr="00203DF5">
        <w:rPr>
          <w:color w:val="auto"/>
        </w:rPr>
        <w:t xml:space="preserve"> </w:t>
      </w:r>
      <w:r w:rsidRPr="00203DF5">
        <w:rPr>
          <w:color w:val="auto"/>
        </w:rPr>
        <w:t>Aufgaben</w:t>
      </w:r>
      <w:r w:rsidR="006906C7">
        <w:rPr>
          <w:color w:val="auto"/>
        </w:rPr>
        <w:t>formaten</w:t>
      </w:r>
      <w:r w:rsidRPr="00203DF5">
        <w:rPr>
          <w:color w:val="auto"/>
        </w:rPr>
        <w:t xml:space="preserve"> </w:t>
      </w:r>
      <w:r w:rsidR="006906C7">
        <w:rPr>
          <w:color w:val="auto"/>
        </w:rPr>
        <w:t xml:space="preserve">(Multiple-Choice, </w:t>
      </w:r>
      <w:r w:rsidRPr="00203DF5">
        <w:rPr>
          <w:color w:val="auto"/>
        </w:rPr>
        <w:t>Lückentexte</w:t>
      </w:r>
      <w:r w:rsidR="006906C7">
        <w:rPr>
          <w:color w:val="auto"/>
        </w:rPr>
        <w:t>, Zuordnungsaufgaben)</w:t>
      </w:r>
      <w:r w:rsidRPr="00203DF5">
        <w:rPr>
          <w:color w:val="auto"/>
        </w:rPr>
        <w:t>. Beispielfragen werden vor der Klausur bereitgestellt.</w:t>
      </w:r>
    </w:p>
    <w:p w14:paraId="043848C8" w14:textId="77777777" w:rsidR="00203DF5" w:rsidRPr="004C778C" w:rsidRDefault="00203DF5" w:rsidP="00203DF5">
      <w:pPr>
        <w:pStyle w:val="Text"/>
        <w:rPr>
          <w:b/>
        </w:rPr>
      </w:pPr>
    </w:p>
    <w:p w14:paraId="7E4CCD3C" w14:textId="75109E94" w:rsidR="00203DF5" w:rsidRPr="0097524C" w:rsidRDefault="00203DF5" w:rsidP="009611F0">
      <w:pPr>
        <w:pStyle w:val="berschrift"/>
      </w:pPr>
      <w:bookmarkStart w:id="42" w:name="_Toc526167413"/>
      <w:r w:rsidRPr="0097524C">
        <w:t xml:space="preserve">Muss ich mich zur Klausur noch einmal </w:t>
      </w:r>
      <w:r w:rsidR="006906C7">
        <w:t>gesondert</w:t>
      </w:r>
      <w:r w:rsidR="006906C7" w:rsidRPr="0097524C">
        <w:t xml:space="preserve"> </w:t>
      </w:r>
      <w:r w:rsidRPr="0097524C">
        <w:t>anmelden oder nehme ich automatisch teil?</w:t>
      </w:r>
      <w:bookmarkEnd w:id="42"/>
      <w:r w:rsidRPr="0097524C">
        <w:t xml:space="preserve"> </w:t>
      </w:r>
    </w:p>
    <w:p w14:paraId="636A79EB" w14:textId="58A3AE27" w:rsidR="00203DF5" w:rsidRPr="00763294" w:rsidRDefault="005A0776" w:rsidP="00203DF5">
      <w:pPr>
        <w:pStyle w:val="Text"/>
        <w:rPr>
          <w:color w:val="auto"/>
        </w:rPr>
      </w:pPr>
      <w:r w:rsidRPr="00763294">
        <w:rPr>
          <w:color w:val="auto"/>
        </w:rPr>
        <w:t xml:space="preserve">Alle Studierenden, die </w:t>
      </w:r>
      <w:r w:rsidR="000C1956">
        <w:rPr>
          <w:color w:val="auto"/>
        </w:rPr>
        <w:t>zu einer der drei Vorlesungen angemeldet sind, werden d</w:t>
      </w:r>
      <w:r w:rsidR="00763294" w:rsidRPr="00763294">
        <w:rPr>
          <w:color w:val="auto"/>
        </w:rPr>
        <w:t>rei Wochen vor der Klausur</w:t>
      </w:r>
      <w:r w:rsidRPr="00763294">
        <w:rPr>
          <w:color w:val="auto"/>
        </w:rPr>
        <w:t xml:space="preserve"> vom Sekretariat des Arbeitsbereiches Sprachbildung und Mehrsprachigkeit automatisch zur Klausur angemeldet.</w:t>
      </w:r>
      <w:r w:rsidR="00203DF5" w:rsidRPr="00763294">
        <w:rPr>
          <w:color w:val="auto"/>
        </w:rPr>
        <w:t xml:space="preserve"> </w:t>
      </w:r>
      <w:r w:rsidRPr="00763294">
        <w:rPr>
          <w:color w:val="auto"/>
        </w:rPr>
        <w:t xml:space="preserve">Sollten Sie die Hauptklausur nicht mitschreiben wollen/können, müssen Sie sich </w:t>
      </w:r>
      <w:r w:rsidR="006906C7" w:rsidRPr="00763294">
        <w:rPr>
          <w:color w:val="auto"/>
        </w:rPr>
        <w:t xml:space="preserve">aktiv </w:t>
      </w:r>
      <w:r w:rsidRPr="00763294">
        <w:rPr>
          <w:color w:val="auto"/>
        </w:rPr>
        <w:t>von der Klau</w:t>
      </w:r>
      <w:r w:rsidR="00660F51">
        <w:rPr>
          <w:color w:val="auto"/>
        </w:rPr>
        <w:t>sur abmelden. Erfolgt die Abmeldung aus nicht triftigen Gründen wird Ihnen trotzdem ein nicht bestanden eingetragen. Triftige Gründe sind z.B. Krankheit mit Attest (</w:t>
      </w:r>
      <w:r w:rsidR="005543E4">
        <w:rPr>
          <w:color w:val="auto"/>
        </w:rPr>
        <w:t>gilt auch bei Krankheit eines Kindes des oder der Studierenden)</w:t>
      </w:r>
      <w:r w:rsidR="00660F51">
        <w:rPr>
          <w:color w:val="auto"/>
        </w:rPr>
        <w:t>, nicht verschiebbare Termine z.B. bei Behörden oder nicht frei wählbare Termine wie z.B. Sporteignungstest.</w:t>
      </w:r>
    </w:p>
    <w:p w14:paraId="06D427C8" w14:textId="1A5CFD5D" w:rsidR="00203DF5" w:rsidRPr="004C778C" w:rsidRDefault="005543E4" w:rsidP="005543E4">
      <w:pPr>
        <w:pStyle w:val="Text"/>
        <w:tabs>
          <w:tab w:val="left" w:pos="6015"/>
        </w:tabs>
        <w:rPr>
          <w:b/>
        </w:rPr>
      </w:pPr>
      <w:r>
        <w:rPr>
          <w:b/>
        </w:rPr>
        <w:tab/>
      </w:r>
    </w:p>
    <w:p w14:paraId="1406DD5B" w14:textId="06D4CDD3" w:rsidR="00203DF5" w:rsidRPr="004C778C" w:rsidRDefault="00203DF5" w:rsidP="009611F0">
      <w:pPr>
        <w:pStyle w:val="berschrift"/>
      </w:pPr>
      <w:bookmarkStart w:id="43" w:name="_Toc526167414"/>
      <w:r w:rsidRPr="0097524C">
        <w:t>Was passiert, wenn ich die Klausur nicht bestehe?</w:t>
      </w:r>
      <w:bookmarkEnd w:id="43"/>
      <w:r>
        <w:t xml:space="preserve"> </w:t>
      </w:r>
    </w:p>
    <w:p w14:paraId="0939E57F" w14:textId="3B103D62" w:rsidR="00203DF5" w:rsidRPr="00203DF5" w:rsidRDefault="00203DF5" w:rsidP="00203DF5">
      <w:pPr>
        <w:pStyle w:val="Text"/>
        <w:rPr>
          <w:color w:val="auto"/>
        </w:rPr>
      </w:pPr>
      <w:r w:rsidRPr="00203DF5">
        <w:rPr>
          <w:color w:val="auto"/>
        </w:rPr>
        <w:t>Im Fall</w:t>
      </w:r>
      <w:r w:rsidR="006906C7">
        <w:rPr>
          <w:color w:val="auto"/>
        </w:rPr>
        <w:t>e</w:t>
      </w:r>
      <w:r w:rsidRPr="00203DF5">
        <w:rPr>
          <w:color w:val="auto"/>
        </w:rPr>
        <w:t xml:space="preserve"> des Nichtbestehens wird in eCampus ein </w:t>
      </w:r>
      <w:r w:rsidR="00763294">
        <w:rPr>
          <w:i/>
          <w:color w:val="auto"/>
        </w:rPr>
        <w:t>Nicht-Bestanden</w:t>
      </w:r>
      <w:r w:rsidRPr="00203DF5">
        <w:rPr>
          <w:color w:val="auto"/>
        </w:rPr>
        <w:t xml:space="preserve"> eingetragen. Sie können sich dann zum Nachschreibetermin anmelden. Sollten Sie auch diese Klausur nicht bestehen, erhalten Sie eine dritte Möglichkeit im Rahmen einer mündlichen Prüfung.</w:t>
      </w:r>
    </w:p>
    <w:p w14:paraId="0D260019" w14:textId="77777777" w:rsidR="00203DF5" w:rsidRPr="004C778C" w:rsidRDefault="00203DF5" w:rsidP="00203DF5">
      <w:pPr>
        <w:pStyle w:val="Text"/>
      </w:pPr>
    </w:p>
    <w:p w14:paraId="05DE7316" w14:textId="18C35BD2" w:rsidR="00203DF5" w:rsidRPr="0097524C" w:rsidRDefault="00203DF5" w:rsidP="009611F0">
      <w:pPr>
        <w:pStyle w:val="berschrift"/>
      </w:pPr>
      <w:bookmarkStart w:id="44" w:name="_Toc526167415"/>
      <w:r w:rsidRPr="0097524C">
        <w:t xml:space="preserve">Wie oft darf ich die </w:t>
      </w:r>
      <w:r w:rsidRPr="009611F0">
        <w:t>Klausur</w:t>
      </w:r>
      <w:r w:rsidRPr="0097524C">
        <w:t xml:space="preserve"> bzw. die Veranstaltung wiederholen?</w:t>
      </w:r>
      <w:bookmarkEnd w:id="44"/>
    </w:p>
    <w:p w14:paraId="41F1C8B7" w14:textId="1B9231DA" w:rsidR="00203DF5" w:rsidRPr="00203DF5" w:rsidRDefault="009611F0" w:rsidP="00203DF5">
      <w:pPr>
        <w:pStyle w:val="Text"/>
        <w:rPr>
          <w:color w:val="auto"/>
        </w:rPr>
      </w:pPr>
      <w:r>
        <w:rPr>
          <w:color w:val="auto"/>
        </w:rPr>
        <w:t>Insgesa</w:t>
      </w:r>
      <w:r w:rsidR="00203DF5" w:rsidRPr="00203DF5">
        <w:rPr>
          <w:color w:val="auto"/>
        </w:rPr>
        <w:t xml:space="preserve">mt haben Sie für das ganze Modul, also </w:t>
      </w:r>
      <w:r w:rsidR="00203DF5">
        <w:rPr>
          <w:color w:val="auto"/>
        </w:rPr>
        <w:t xml:space="preserve">für </w:t>
      </w:r>
      <w:r w:rsidR="00203DF5" w:rsidRPr="00203DF5">
        <w:rPr>
          <w:color w:val="auto"/>
        </w:rPr>
        <w:t xml:space="preserve">beide Teile, drei Versuche. Danach gilt das Modul </w:t>
      </w:r>
      <w:r w:rsidR="006906C7">
        <w:rPr>
          <w:color w:val="auto"/>
        </w:rPr>
        <w:t xml:space="preserve">endgültig </w:t>
      </w:r>
      <w:r w:rsidR="00203DF5" w:rsidRPr="00203DF5">
        <w:rPr>
          <w:color w:val="auto"/>
        </w:rPr>
        <w:t>als nicht erfolgreich abgeschlossen. Falls Sie während des Semesters bemerken, dass Sie nicht an der Klausur teilnehmen wollen</w:t>
      </w:r>
      <w:r w:rsidR="00203DF5">
        <w:rPr>
          <w:color w:val="auto"/>
        </w:rPr>
        <w:t xml:space="preserve"> oder können</w:t>
      </w:r>
      <w:r w:rsidR="00203DF5" w:rsidRPr="00203DF5">
        <w:rPr>
          <w:color w:val="auto"/>
        </w:rPr>
        <w:t>, melden Sie sich bitte</w:t>
      </w:r>
      <w:r w:rsidR="00203DF5">
        <w:rPr>
          <w:color w:val="auto"/>
        </w:rPr>
        <w:t xml:space="preserve"> bis zum Abmeldeende</w:t>
      </w:r>
      <w:r w:rsidR="00203DF5" w:rsidRPr="00203DF5">
        <w:rPr>
          <w:color w:val="auto"/>
        </w:rPr>
        <w:t xml:space="preserve"> über eCampus und bei Moodle von der </w:t>
      </w:r>
      <w:r w:rsidR="00203DF5">
        <w:rPr>
          <w:color w:val="auto"/>
        </w:rPr>
        <w:t>Vorlesung</w:t>
      </w:r>
      <w:r w:rsidR="00203DF5" w:rsidRPr="00203DF5">
        <w:rPr>
          <w:color w:val="auto"/>
        </w:rPr>
        <w:t xml:space="preserve"> ab. Anderenfalls </w:t>
      </w:r>
      <w:r w:rsidR="00B5547E">
        <w:rPr>
          <w:color w:val="auto"/>
        </w:rPr>
        <w:t>gilt dies als Prüfungsv</w:t>
      </w:r>
      <w:r w:rsidR="00203DF5">
        <w:rPr>
          <w:color w:val="auto"/>
        </w:rPr>
        <w:t>ersuch und wir müssen I</w:t>
      </w:r>
      <w:r w:rsidR="00203DF5" w:rsidRPr="00203DF5">
        <w:rPr>
          <w:color w:val="auto"/>
        </w:rPr>
        <w:t xml:space="preserve">hnen ein </w:t>
      </w:r>
      <w:r w:rsidR="00994F0B">
        <w:rPr>
          <w:i/>
          <w:color w:val="auto"/>
        </w:rPr>
        <w:t>Nicht-B</w:t>
      </w:r>
      <w:r w:rsidR="00203DF5" w:rsidRPr="00897B8E">
        <w:rPr>
          <w:i/>
          <w:color w:val="auto"/>
        </w:rPr>
        <w:t>estanden</w:t>
      </w:r>
      <w:r w:rsidR="00203DF5">
        <w:rPr>
          <w:color w:val="auto"/>
        </w:rPr>
        <w:t xml:space="preserve"> eintragen.</w:t>
      </w:r>
    </w:p>
    <w:p w14:paraId="73ADF762" w14:textId="56264A5F" w:rsidR="00D84D7C" w:rsidRDefault="00D84D7C">
      <w:pPr>
        <w:rPr>
          <w:sz w:val="19"/>
        </w:rPr>
      </w:pPr>
      <w:r>
        <w:br w:type="page"/>
      </w:r>
    </w:p>
    <w:p w14:paraId="091BB265" w14:textId="77777777" w:rsidR="00D84D7C" w:rsidRPr="00DC231A" w:rsidRDefault="00D84D7C" w:rsidP="00D84D7C">
      <w:pPr>
        <w:pStyle w:val="Dokumententitel"/>
      </w:pPr>
      <w:bookmarkStart w:id="45" w:name="_Toc526167416"/>
      <w:r>
        <w:lastRenderedPageBreak/>
        <w:t>Technisches</w:t>
      </w:r>
      <w:bookmarkEnd w:id="45"/>
      <w:r>
        <w:t xml:space="preserve"> </w:t>
      </w:r>
    </w:p>
    <w:p w14:paraId="0697803F" w14:textId="77777777" w:rsidR="00D84D7C" w:rsidRPr="00203DF5" w:rsidRDefault="00D84D7C" w:rsidP="00D84D7C">
      <w:pPr>
        <w:pStyle w:val="berschrift"/>
      </w:pPr>
      <w:bookmarkStart w:id="46" w:name="_Toc526167417"/>
      <w:r w:rsidRPr="00203DF5">
        <w:t>Warum lässt sich das Dokument im Moodle-Kurs unter dem angegebenen Link nicht öffnen?</w:t>
      </w:r>
      <w:bookmarkEnd w:id="46"/>
    </w:p>
    <w:p w14:paraId="7D1FA329" w14:textId="77777777" w:rsidR="00D84D7C" w:rsidRDefault="00D84D7C" w:rsidP="00D84D7C">
      <w:pPr>
        <w:pStyle w:val="Text"/>
      </w:pPr>
      <w:r>
        <w:rPr>
          <w:spacing w:val="-4"/>
        </w:rPr>
        <w:t>Z</w:t>
      </w:r>
      <w:r>
        <w:t>w</w:t>
      </w:r>
      <w:r>
        <w:rPr>
          <w:spacing w:val="-1"/>
        </w:rPr>
        <w:t>e</w:t>
      </w:r>
      <w:r>
        <w:t xml:space="preserve">i </w:t>
      </w:r>
      <w:r>
        <w:rPr>
          <w:spacing w:val="-2"/>
        </w:rPr>
        <w:t>G</w:t>
      </w:r>
      <w:r>
        <w:t>r</w:t>
      </w:r>
      <w:r>
        <w:rPr>
          <w:spacing w:val="-4"/>
        </w:rPr>
        <w:t>ün</w:t>
      </w:r>
      <w:r>
        <w:t>de</w:t>
      </w:r>
      <w:r>
        <w:rPr>
          <w:spacing w:val="-6"/>
        </w:rPr>
        <w:t xml:space="preserve"> </w:t>
      </w:r>
      <w:r>
        <w:t>si</w:t>
      </w:r>
      <w:r>
        <w:rPr>
          <w:spacing w:val="-4"/>
        </w:rPr>
        <w:t>n</w:t>
      </w:r>
      <w:r>
        <w:t>d</w:t>
      </w:r>
      <w:r>
        <w:rPr>
          <w:spacing w:val="-3"/>
        </w:rPr>
        <w:t xml:space="preserve"> m</w:t>
      </w:r>
      <w:r>
        <w:rPr>
          <w:spacing w:val="1"/>
        </w:rPr>
        <w:t>ö</w:t>
      </w:r>
      <w:r>
        <w:rPr>
          <w:spacing w:val="-7"/>
        </w:rPr>
        <w:t>g</w:t>
      </w:r>
      <w:r>
        <w:rPr>
          <w:spacing w:val="1"/>
        </w:rPr>
        <w:t>l</w:t>
      </w:r>
      <w:r>
        <w:rPr>
          <w:spacing w:val="-3"/>
        </w:rPr>
        <w:t>i</w:t>
      </w:r>
      <w:r>
        <w:rPr>
          <w:spacing w:val="-6"/>
        </w:rPr>
        <w:t>c</w:t>
      </w:r>
      <w:r>
        <w:rPr>
          <w:spacing w:val="-1"/>
        </w:rPr>
        <w:t>h</w:t>
      </w:r>
      <w:r>
        <w:t>:</w:t>
      </w:r>
    </w:p>
    <w:p w14:paraId="41C35787" w14:textId="77777777" w:rsidR="00D84D7C" w:rsidRDefault="00D84D7C" w:rsidP="00D84D7C">
      <w:pPr>
        <w:pStyle w:val="Text"/>
        <w:rPr>
          <w:sz w:val="16"/>
          <w:szCs w:val="16"/>
        </w:rPr>
      </w:pPr>
    </w:p>
    <w:p w14:paraId="7E01A4CA" w14:textId="787EC702" w:rsidR="00D84D7C" w:rsidRPr="003934F5" w:rsidRDefault="00D84D7C" w:rsidP="00D84D7C">
      <w:pPr>
        <w:pStyle w:val="Text"/>
      </w:pPr>
      <w:r>
        <w:rPr>
          <w:spacing w:val="-4"/>
        </w:rPr>
        <w:t xml:space="preserve">Fall 1: </w:t>
      </w:r>
      <w:r w:rsidRPr="00407867">
        <w:rPr>
          <w:spacing w:val="-4"/>
        </w:rPr>
        <w:t>E</w:t>
      </w:r>
      <w:r w:rsidRPr="00407867">
        <w:t xml:space="preserve">s </w:t>
      </w:r>
      <w:r w:rsidRPr="00407867">
        <w:rPr>
          <w:spacing w:val="-2"/>
        </w:rPr>
        <w:t>k</w:t>
      </w:r>
      <w:r w:rsidRPr="00407867">
        <w:rPr>
          <w:spacing w:val="-1"/>
        </w:rPr>
        <w:t>a</w:t>
      </w:r>
      <w:r w:rsidRPr="00407867">
        <w:rPr>
          <w:spacing w:val="-4"/>
        </w:rPr>
        <w:t>n</w:t>
      </w:r>
      <w:r w:rsidRPr="00407867">
        <w:t>n</w:t>
      </w:r>
      <w:r w:rsidRPr="00407867">
        <w:rPr>
          <w:spacing w:val="-1"/>
        </w:rPr>
        <w:t xml:space="preserve"> </w:t>
      </w:r>
      <w:r w:rsidRPr="00407867">
        <w:rPr>
          <w:spacing w:val="-2"/>
        </w:rPr>
        <w:t>s</w:t>
      </w:r>
      <w:r w:rsidRPr="00407867">
        <w:rPr>
          <w:spacing w:val="-1"/>
        </w:rPr>
        <w:t>e</w:t>
      </w:r>
      <w:r w:rsidRPr="00407867">
        <w:t>i</w:t>
      </w:r>
      <w:r w:rsidRPr="00407867">
        <w:rPr>
          <w:spacing w:val="-4"/>
        </w:rPr>
        <w:t>n</w:t>
      </w:r>
      <w:r w:rsidRPr="00407867">
        <w:t>,</w:t>
      </w:r>
      <w:r w:rsidRPr="00407867">
        <w:rPr>
          <w:spacing w:val="-5"/>
        </w:rPr>
        <w:t xml:space="preserve"> </w:t>
      </w:r>
      <w:r w:rsidRPr="00407867">
        <w:rPr>
          <w:spacing w:val="-3"/>
        </w:rPr>
        <w:t>d</w:t>
      </w:r>
      <w:r w:rsidRPr="00407867">
        <w:rPr>
          <w:spacing w:val="-1"/>
        </w:rPr>
        <w:t>a</w:t>
      </w:r>
      <w:r w:rsidRPr="00407867">
        <w:rPr>
          <w:spacing w:val="-5"/>
        </w:rPr>
        <w:t>s</w:t>
      </w:r>
      <w:r w:rsidRPr="00407867">
        <w:t xml:space="preserve">s </w:t>
      </w:r>
      <w:r w:rsidRPr="00407867">
        <w:rPr>
          <w:spacing w:val="-1"/>
        </w:rPr>
        <w:t>e</w:t>
      </w:r>
      <w:r w:rsidRPr="00407867">
        <w:t>in</w:t>
      </w:r>
      <w:r w:rsidRPr="00407867">
        <w:rPr>
          <w:spacing w:val="-6"/>
        </w:rPr>
        <w:t xml:space="preserve"> </w:t>
      </w:r>
      <w:r w:rsidRPr="00407867">
        <w:rPr>
          <w:spacing w:val="-2"/>
        </w:rPr>
        <w:t>D</w:t>
      </w:r>
      <w:r w:rsidRPr="00407867">
        <w:rPr>
          <w:spacing w:val="-4"/>
        </w:rPr>
        <w:t>o</w:t>
      </w:r>
      <w:r w:rsidRPr="00407867">
        <w:rPr>
          <w:spacing w:val="-2"/>
        </w:rPr>
        <w:t>k</w:t>
      </w:r>
      <w:r w:rsidRPr="00407867">
        <w:rPr>
          <w:spacing w:val="-4"/>
        </w:rPr>
        <w:t>u</w:t>
      </w:r>
      <w:r w:rsidRPr="00407867">
        <w:rPr>
          <w:spacing w:val="-1"/>
        </w:rPr>
        <w:t>m</w:t>
      </w:r>
      <w:r w:rsidRPr="00407867">
        <w:rPr>
          <w:spacing w:val="-4"/>
        </w:rPr>
        <w:t>e</w:t>
      </w:r>
      <w:r w:rsidRPr="00407867">
        <w:rPr>
          <w:spacing w:val="-6"/>
        </w:rPr>
        <w:t>n</w:t>
      </w:r>
      <w:r w:rsidRPr="00407867">
        <w:t>t</w:t>
      </w:r>
      <w:r w:rsidRPr="00407867">
        <w:rPr>
          <w:spacing w:val="1"/>
        </w:rPr>
        <w:t xml:space="preserve"> </w:t>
      </w:r>
      <w:r w:rsidRPr="00407867">
        <w:rPr>
          <w:spacing w:val="-1"/>
        </w:rPr>
        <w:t>e</w:t>
      </w:r>
      <w:r w:rsidRPr="00407867">
        <w:rPr>
          <w:spacing w:val="-4"/>
        </w:rPr>
        <w:t>nt</w:t>
      </w:r>
      <w:r w:rsidRPr="00407867">
        <w:t>f</w:t>
      </w:r>
      <w:r w:rsidRPr="00407867">
        <w:rPr>
          <w:spacing w:val="-1"/>
        </w:rPr>
        <w:t>e</w:t>
      </w:r>
      <w:r w:rsidRPr="00407867">
        <w:rPr>
          <w:spacing w:val="-2"/>
        </w:rPr>
        <w:t>r</w:t>
      </w:r>
      <w:r w:rsidRPr="00407867">
        <w:rPr>
          <w:spacing w:val="-4"/>
        </w:rPr>
        <w:t>n</w:t>
      </w:r>
      <w:r w:rsidRPr="00407867">
        <w:t>t</w:t>
      </w:r>
      <w:r w:rsidRPr="00407867">
        <w:rPr>
          <w:spacing w:val="1"/>
        </w:rPr>
        <w:t xml:space="preserve"> o</w:t>
      </w:r>
      <w:r w:rsidRPr="00407867">
        <w:t>d</w:t>
      </w:r>
      <w:r w:rsidRPr="00407867">
        <w:rPr>
          <w:spacing w:val="-6"/>
        </w:rPr>
        <w:t>e</w:t>
      </w:r>
      <w:r w:rsidRPr="00407867">
        <w:t>r</w:t>
      </w:r>
      <w:r w:rsidRPr="00407867">
        <w:rPr>
          <w:spacing w:val="-2"/>
        </w:rPr>
        <w:t xml:space="preserve"> </w:t>
      </w:r>
      <w:r w:rsidRPr="00407867">
        <w:t>v</w:t>
      </w:r>
      <w:r w:rsidRPr="00407867">
        <w:rPr>
          <w:spacing w:val="-3"/>
        </w:rPr>
        <w:t>e</w:t>
      </w:r>
      <w:r w:rsidRPr="00407867">
        <w:rPr>
          <w:spacing w:val="-5"/>
        </w:rPr>
        <w:t>r</w:t>
      </w:r>
      <w:r w:rsidRPr="00407867">
        <w:rPr>
          <w:spacing w:val="-2"/>
        </w:rPr>
        <w:t>sc</w:t>
      </w:r>
      <w:r w:rsidRPr="00407867">
        <w:rPr>
          <w:spacing w:val="-3"/>
        </w:rPr>
        <w:t>h</w:t>
      </w:r>
      <w:r w:rsidRPr="00407867">
        <w:rPr>
          <w:spacing w:val="1"/>
        </w:rPr>
        <w:t>o</w:t>
      </w:r>
      <w:r w:rsidRPr="00407867">
        <w:rPr>
          <w:spacing w:val="-1"/>
        </w:rPr>
        <w:t>be</w:t>
      </w:r>
      <w:r w:rsidRPr="00407867">
        <w:t>n</w:t>
      </w:r>
      <w:r w:rsidRPr="00407867">
        <w:rPr>
          <w:spacing w:val="-6"/>
        </w:rPr>
        <w:t xml:space="preserve"> </w:t>
      </w:r>
      <w:r w:rsidRPr="00407867">
        <w:t>w</w:t>
      </w:r>
      <w:r w:rsidRPr="00407867">
        <w:rPr>
          <w:spacing w:val="-4"/>
        </w:rPr>
        <w:t>u</w:t>
      </w:r>
      <w:r w:rsidRPr="00407867">
        <w:t>rd</w:t>
      </w:r>
      <w:r w:rsidRPr="00407867">
        <w:rPr>
          <w:spacing w:val="-6"/>
        </w:rPr>
        <w:t>e</w:t>
      </w:r>
      <w:r w:rsidRPr="00407867">
        <w:t xml:space="preserve">, </w:t>
      </w:r>
      <w:r w:rsidRPr="00407867">
        <w:rPr>
          <w:spacing w:val="-7"/>
        </w:rPr>
        <w:t>s</w:t>
      </w:r>
      <w:r w:rsidRPr="00407867">
        <w:t>o</w:t>
      </w:r>
      <w:r w:rsidRPr="00407867">
        <w:rPr>
          <w:spacing w:val="1"/>
        </w:rPr>
        <w:t xml:space="preserve"> </w:t>
      </w:r>
      <w:r w:rsidRPr="00407867">
        <w:t>d</w:t>
      </w:r>
      <w:r w:rsidRPr="00407867">
        <w:rPr>
          <w:spacing w:val="-3"/>
        </w:rPr>
        <w:t>a</w:t>
      </w:r>
      <w:r w:rsidRPr="00407867">
        <w:rPr>
          <w:spacing w:val="-5"/>
        </w:rPr>
        <w:t>s</w:t>
      </w:r>
      <w:r w:rsidRPr="00407867">
        <w:t xml:space="preserve">s </w:t>
      </w:r>
      <w:r w:rsidRPr="00407867">
        <w:rPr>
          <w:spacing w:val="-1"/>
        </w:rPr>
        <w:t>e</w:t>
      </w:r>
      <w:r w:rsidRPr="00407867">
        <w:t>s</w:t>
      </w:r>
      <w:r w:rsidRPr="00407867">
        <w:rPr>
          <w:spacing w:val="-4"/>
        </w:rPr>
        <w:t xml:space="preserve"> un</w:t>
      </w:r>
      <w:r w:rsidRPr="00407867">
        <w:rPr>
          <w:spacing w:val="1"/>
        </w:rPr>
        <w:t>t</w:t>
      </w:r>
      <w:r w:rsidRPr="00407867">
        <w:rPr>
          <w:spacing w:val="-1"/>
        </w:rPr>
        <w:t>e</w:t>
      </w:r>
      <w:r w:rsidRPr="00407867">
        <w:t>r d</w:t>
      </w:r>
      <w:r w:rsidRPr="00407867">
        <w:rPr>
          <w:spacing w:val="-1"/>
        </w:rPr>
        <w:t>e</w:t>
      </w:r>
      <w:r w:rsidRPr="00407867">
        <w:t xml:space="preserve">m </w:t>
      </w:r>
      <w:r w:rsidRPr="00407867">
        <w:rPr>
          <w:spacing w:val="-1"/>
        </w:rPr>
        <w:t>a</w:t>
      </w:r>
      <w:r w:rsidRPr="00407867">
        <w:rPr>
          <w:spacing w:val="-4"/>
        </w:rPr>
        <w:t>n</w:t>
      </w:r>
      <w:r w:rsidRPr="00407867">
        <w:rPr>
          <w:spacing w:val="-7"/>
        </w:rPr>
        <w:t>g</w:t>
      </w:r>
      <w:r w:rsidRPr="00407867">
        <w:rPr>
          <w:spacing w:val="-1"/>
        </w:rPr>
        <w:t>e</w:t>
      </w:r>
      <w:r w:rsidRPr="00407867">
        <w:rPr>
          <w:spacing w:val="-4"/>
        </w:rPr>
        <w:t>g</w:t>
      </w:r>
      <w:r w:rsidRPr="00407867">
        <w:rPr>
          <w:spacing w:val="-1"/>
        </w:rPr>
        <w:t>e</w:t>
      </w:r>
      <w:r w:rsidRPr="00407867">
        <w:rPr>
          <w:spacing w:val="-2"/>
        </w:rPr>
        <w:t>b</w:t>
      </w:r>
      <w:r w:rsidRPr="00407867">
        <w:rPr>
          <w:spacing w:val="-1"/>
        </w:rPr>
        <w:t>e</w:t>
      </w:r>
      <w:r w:rsidRPr="00407867">
        <w:rPr>
          <w:spacing w:val="-4"/>
        </w:rPr>
        <w:t>n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1"/>
        </w:rPr>
        <w:t xml:space="preserve"> </w:t>
      </w:r>
      <w:r w:rsidRPr="00407867">
        <w:t>Li</w:t>
      </w:r>
      <w:r w:rsidRPr="00407867">
        <w:rPr>
          <w:spacing w:val="-4"/>
        </w:rPr>
        <w:t>n</w:t>
      </w:r>
      <w:r w:rsidRPr="00407867">
        <w:t xml:space="preserve">k </w:t>
      </w:r>
      <w:r w:rsidRPr="00407867">
        <w:rPr>
          <w:spacing w:val="-4"/>
        </w:rPr>
        <w:t>n</w:t>
      </w:r>
      <w:r w:rsidRPr="00407867">
        <w:rPr>
          <w:spacing w:val="-3"/>
        </w:rPr>
        <w:t>i</w:t>
      </w:r>
      <w:r w:rsidRPr="00407867">
        <w:rPr>
          <w:spacing w:val="1"/>
        </w:rPr>
        <w:t>c</w:t>
      </w:r>
      <w:r w:rsidRPr="00407867">
        <w:rPr>
          <w:spacing w:val="-1"/>
        </w:rPr>
        <w:t>h</w:t>
      </w:r>
      <w:r w:rsidRPr="00407867">
        <w:t>t</w:t>
      </w:r>
      <w:r w:rsidRPr="00407867">
        <w:rPr>
          <w:spacing w:val="-4"/>
        </w:rPr>
        <w:t xml:space="preserve"> </w:t>
      </w:r>
      <w:r w:rsidRPr="00407867">
        <w:rPr>
          <w:spacing w:val="-3"/>
        </w:rPr>
        <w:t>m</w:t>
      </w:r>
      <w:r w:rsidRPr="00407867">
        <w:rPr>
          <w:spacing w:val="-4"/>
        </w:rPr>
        <w:t>e</w:t>
      </w:r>
      <w:r w:rsidRPr="00407867">
        <w:rPr>
          <w:spacing w:val="-1"/>
        </w:rPr>
        <w:t>h</w:t>
      </w:r>
      <w:r w:rsidRPr="00407867">
        <w:t>r</w:t>
      </w:r>
      <w:r w:rsidRPr="00407867">
        <w:rPr>
          <w:spacing w:val="-2"/>
        </w:rPr>
        <w:t xml:space="preserve"> </w:t>
      </w:r>
      <w:r w:rsidRPr="00407867">
        <w:t>v</w:t>
      </w:r>
      <w:r w:rsidRPr="00407867">
        <w:rPr>
          <w:spacing w:val="-1"/>
        </w:rPr>
        <w:t>e</w:t>
      </w:r>
      <w:r w:rsidRPr="00407867">
        <w:rPr>
          <w:spacing w:val="-5"/>
        </w:rPr>
        <w:t>r</w:t>
      </w:r>
      <w:r w:rsidRPr="00407867">
        <w:t>f</w:t>
      </w:r>
      <w:r w:rsidRPr="00407867">
        <w:rPr>
          <w:spacing w:val="-4"/>
        </w:rPr>
        <w:t>ü</w:t>
      </w:r>
      <w:r w:rsidRPr="00407867">
        <w:rPr>
          <w:spacing w:val="-7"/>
        </w:rPr>
        <w:t>g</w:t>
      </w:r>
      <w:r w:rsidRPr="00407867">
        <w:rPr>
          <w:spacing w:val="-1"/>
        </w:rPr>
        <w:t>ba</w:t>
      </w:r>
      <w:r w:rsidRPr="00407867">
        <w:t xml:space="preserve">r </w:t>
      </w:r>
      <w:r w:rsidRPr="00407867">
        <w:rPr>
          <w:spacing w:val="-5"/>
        </w:rPr>
        <w:t>i</w:t>
      </w:r>
      <w:r w:rsidRPr="00407867">
        <w:t>s</w:t>
      </w:r>
      <w:r w:rsidRPr="00407867">
        <w:rPr>
          <w:spacing w:val="1"/>
        </w:rPr>
        <w:t>t</w:t>
      </w:r>
      <w:r w:rsidRPr="00407867">
        <w:t>.</w:t>
      </w:r>
      <w:r w:rsidRPr="00407867">
        <w:rPr>
          <w:spacing w:val="-7"/>
        </w:rPr>
        <w:t xml:space="preserve"> </w:t>
      </w:r>
      <w:r w:rsidRPr="003934F5">
        <w:t xml:space="preserve">Melden Sie sich bitte unter </w:t>
      </w:r>
      <w:hyperlink r:id="rId20" w:history="1">
        <w:r w:rsidR="00333D93" w:rsidRPr="000B793A">
          <w:rPr>
            <w:rStyle w:val="Hyperlink"/>
          </w:rPr>
          <w:t>dssz@rub.de</w:t>
        </w:r>
      </w:hyperlink>
      <w:r w:rsidR="00333D93">
        <w:t xml:space="preserve"> </w:t>
      </w:r>
      <w:r w:rsidRPr="003934F5">
        <w:t>bei uns, um uns dies mitzuteilen.</w:t>
      </w:r>
      <w:r>
        <w:t xml:space="preserve"> WICHTIG: bitte geben Sie an</w:t>
      </w:r>
      <w:r w:rsidR="00333D93">
        <w:t>,</w:t>
      </w:r>
      <w:r>
        <w:t xml:space="preserve"> für welchen </w:t>
      </w:r>
      <w:r w:rsidR="00614B1A">
        <w:t>Vorlesungss</w:t>
      </w:r>
      <w:r>
        <w:t>chwerpunkt Sie angemeldet sind.</w:t>
      </w:r>
    </w:p>
    <w:p w14:paraId="201BD5EA" w14:textId="77777777" w:rsidR="00D84D7C" w:rsidRPr="003934F5" w:rsidRDefault="00D84D7C" w:rsidP="00D84D7C">
      <w:pPr>
        <w:pStyle w:val="Text"/>
        <w:rPr>
          <w:sz w:val="12"/>
          <w:szCs w:val="12"/>
        </w:rPr>
      </w:pPr>
    </w:p>
    <w:p w14:paraId="66EA47A6" w14:textId="77777777" w:rsidR="00D84D7C" w:rsidRPr="005947C3" w:rsidRDefault="00D84D7C" w:rsidP="00D84D7C">
      <w:pPr>
        <w:pStyle w:val="Text"/>
        <w:rPr>
          <w:color w:val="004A88" w:themeColor="text2" w:themeTint="E6"/>
        </w:rPr>
      </w:pPr>
      <w:r>
        <w:rPr>
          <w:spacing w:val="-4"/>
        </w:rPr>
        <w:t xml:space="preserve">Fall 2: </w:t>
      </w:r>
      <w:r w:rsidRPr="00407867">
        <w:rPr>
          <w:spacing w:val="-4"/>
        </w:rPr>
        <w:t>E</w:t>
      </w:r>
      <w:r w:rsidRPr="00407867">
        <w:t>s i</w:t>
      </w:r>
      <w:r w:rsidRPr="00407867">
        <w:rPr>
          <w:spacing w:val="-2"/>
        </w:rPr>
        <w:t>s</w:t>
      </w:r>
      <w:r w:rsidRPr="00407867">
        <w:t>t</w:t>
      </w:r>
      <w:r w:rsidRPr="00407867">
        <w:rPr>
          <w:spacing w:val="1"/>
        </w:rPr>
        <w:t xml:space="preserve"> </w:t>
      </w:r>
      <w:r w:rsidRPr="00407867">
        <w:rPr>
          <w:spacing w:val="-3"/>
        </w:rPr>
        <w:t>m</w:t>
      </w:r>
      <w:r w:rsidRPr="00407867">
        <w:rPr>
          <w:spacing w:val="1"/>
        </w:rPr>
        <w:t>ö</w:t>
      </w:r>
      <w:r w:rsidRPr="00407867">
        <w:rPr>
          <w:spacing w:val="-7"/>
        </w:rPr>
        <w:t>g</w:t>
      </w:r>
      <w:r w:rsidRPr="00407867">
        <w:rPr>
          <w:spacing w:val="1"/>
        </w:rPr>
        <w:t>l</w:t>
      </w:r>
      <w:r w:rsidRPr="00407867">
        <w:rPr>
          <w:spacing w:val="-3"/>
        </w:rPr>
        <w:t>i</w:t>
      </w:r>
      <w:r w:rsidRPr="00407867">
        <w:rPr>
          <w:spacing w:val="1"/>
        </w:rPr>
        <w:t>c</w:t>
      </w:r>
      <w:r w:rsidRPr="00407867">
        <w:rPr>
          <w:spacing w:val="-3"/>
        </w:rPr>
        <w:t>h</w:t>
      </w:r>
      <w:r w:rsidRPr="00407867">
        <w:t>,</w:t>
      </w:r>
      <w:r w:rsidRPr="00407867">
        <w:rPr>
          <w:spacing w:val="-3"/>
        </w:rPr>
        <w:t xml:space="preserve"> </w:t>
      </w:r>
      <w:r w:rsidRPr="00407867">
        <w:t>d</w:t>
      </w:r>
      <w:r w:rsidRPr="00407867">
        <w:rPr>
          <w:spacing w:val="-5"/>
        </w:rPr>
        <w:t>a</w:t>
      </w:r>
      <w:r w:rsidRPr="00407867">
        <w:rPr>
          <w:spacing w:val="-2"/>
        </w:rPr>
        <w:t>s</w:t>
      </w:r>
      <w:r w:rsidRPr="00407867">
        <w:t>s</w:t>
      </w:r>
      <w:r w:rsidRPr="00407867">
        <w:rPr>
          <w:spacing w:val="-2"/>
        </w:rPr>
        <w:t xml:space="preserve"> S</w:t>
      </w:r>
      <w:r w:rsidRPr="00407867">
        <w:t>ie</w:t>
      </w:r>
      <w:r w:rsidRPr="00407867">
        <w:rPr>
          <w:spacing w:val="-5"/>
        </w:rPr>
        <w:t xml:space="preserve"> </w:t>
      </w:r>
      <w:r w:rsidRPr="00407867">
        <w:t>v</w:t>
      </w:r>
      <w:r w:rsidRPr="00407867">
        <w:rPr>
          <w:spacing w:val="-9"/>
        </w:rPr>
        <w:t>e</w:t>
      </w:r>
      <w:r w:rsidRPr="00407867">
        <w:t>rs</w:t>
      </w:r>
      <w:r w:rsidRPr="00407867">
        <w:rPr>
          <w:spacing w:val="-4"/>
        </w:rPr>
        <w:t>u</w:t>
      </w:r>
      <w:r w:rsidRPr="00407867">
        <w:rPr>
          <w:spacing w:val="-2"/>
        </w:rPr>
        <w:t>c</w:t>
      </w:r>
      <w:r w:rsidRPr="00407867">
        <w:rPr>
          <w:spacing w:val="-1"/>
        </w:rPr>
        <w:t>h</w:t>
      </w:r>
      <w:r w:rsidRPr="00407867">
        <w:rPr>
          <w:spacing w:val="-4"/>
        </w:rPr>
        <w:t>en</w:t>
      </w:r>
      <w:r w:rsidRPr="00407867">
        <w:t>,</w:t>
      </w:r>
      <w:r w:rsidRPr="00407867">
        <w:rPr>
          <w:spacing w:val="-3"/>
        </w:rPr>
        <w:t xml:space="preserve"> </w:t>
      </w:r>
      <w:r w:rsidRPr="00407867">
        <w:rPr>
          <w:spacing w:val="-1"/>
        </w:rPr>
        <w:t>a</w:t>
      </w:r>
      <w:r w:rsidRPr="00407867">
        <w:rPr>
          <w:spacing w:val="-4"/>
        </w:rPr>
        <w:t>u</w:t>
      </w:r>
      <w:r w:rsidRPr="00407867">
        <w:t xml:space="preserve">f </w:t>
      </w:r>
      <w:r w:rsidRPr="00407867">
        <w:rPr>
          <w:spacing w:val="-1"/>
        </w:rPr>
        <w:t>e</w:t>
      </w:r>
      <w:r w:rsidRPr="00407867">
        <w:t>in</w:t>
      </w:r>
      <w:r w:rsidRPr="00407867">
        <w:rPr>
          <w:spacing w:val="-6"/>
        </w:rPr>
        <w:t xml:space="preserve"> </w:t>
      </w:r>
      <w:r w:rsidRPr="00407867">
        <w:rPr>
          <w:spacing w:val="-5"/>
        </w:rPr>
        <w:t>D</w:t>
      </w:r>
      <w:r w:rsidRPr="00407867">
        <w:rPr>
          <w:spacing w:val="-2"/>
        </w:rPr>
        <w:t>o</w:t>
      </w:r>
      <w:r w:rsidRPr="00407867">
        <w:t>k</w:t>
      </w:r>
      <w:r w:rsidRPr="00407867">
        <w:rPr>
          <w:spacing w:val="-9"/>
        </w:rPr>
        <w:t>u</w:t>
      </w:r>
      <w:r w:rsidRPr="00407867">
        <w:rPr>
          <w:spacing w:val="-1"/>
        </w:rPr>
        <w:t>m</w:t>
      </w:r>
      <w:r w:rsidRPr="00407867">
        <w:rPr>
          <w:spacing w:val="-6"/>
        </w:rPr>
        <w:t>e</w:t>
      </w:r>
      <w:r w:rsidRPr="00407867">
        <w:rPr>
          <w:spacing w:val="-2"/>
        </w:rPr>
        <w:t>n</w:t>
      </w:r>
      <w:r w:rsidRPr="00407867">
        <w:t>t</w:t>
      </w:r>
      <w:r w:rsidRPr="00407867">
        <w:rPr>
          <w:spacing w:val="-1"/>
        </w:rPr>
        <w:t xml:space="preserve"> </w:t>
      </w:r>
      <w:r w:rsidRPr="00407867">
        <w:rPr>
          <w:spacing w:val="6"/>
        </w:rPr>
        <w:t>z</w:t>
      </w:r>
      <w:r w:rsidRPr="00407867">
        <w:rPr>
          <w:spacing w:val="-11"/>
        </w:rPr>
        <w:t>u</w:t>
      </w:r>
      <w:r w:rsidRPr="00407867">
        <w:rPr>
          <w:spacing w:val="6"/>
        </w:rPr>
        <w:t>z</w:t>
      </w:r>
      <w:r w:rsidRPr="00407867">
        <w:rPr>
          <w:spacing w:val="-4"/>
        </w:rPr>
        <w:t>u</w:t>
      </w:r>
      <w:r w:rsidRPr="00407867">
        <w:rPr>
          <w:spacing w:val="-7"/>
        </w:rPr>
        <w:t>g</w:t>
      </w:r>
      <w:r w:rsidRPr="00407867">
        <w:t>r</w:t>
      </w:r>
      <w:r w:rsidRPr="00407867">
        <w:rPr>
          <w:spacing w:val="-1"/>
        </w:rPr>
        <w:t>e</w:t>
      </w:r>
      <w:r w:rsidRPr="00407867">
        <w:rPr>
          <w:spacing w:val="-3"/>
        </w:rPr>
        <w:t>i</w:t>
      </w:r>
      <w:r w:rsidRPr="00407867">
        <w:t>f</w:t>
      </w:r>
      <w:r w:rsidRPr="00407867">
        <w:rPr>
          <w:spacing w:val="-1"/>
        </w:rPr>
        <w:t>e</w:t>
      </w:r>
      <w:r w:rsidRPr="00407867">
        <w:rPr>
          <w:spacing w:val="-4"/>
        </w:rPr>
        <w:t>n</w:t>
      </w:r>
      <w:r w:rsidRPr="00407867">
        <w:t>,</w:t>
      </w:r>
      <w:r w:rsidRPr="00407867">
        <w:rPr>
          <w:spacing w:val="-5"/>
        </w:rPr>
        <w:t xml:space="preserve"> </w:t>
      </w:r>
      <w:r w:rsidRPr="00407867">
        <w:t>w</w:t>
      </w:r>
      <w:r w:rsidRPr="00407867">
        <w:rPr>
          <w:spacing w:val="-1"/>
        </w:rPr>
        <w:t>e</w:t>
      </w:r>
      <w:r w:rsidRPr="00407867">
        <w:rPr>
          <w:spacing w:val="-4"/>
        </w:rPr>
        <w:t>l</w:t>
      </w:r>
      <w:r w:rsidRPr="00407867">
        <w:rPr>
          <w:spacing w:val="-2"/>
        </w:rPr>
        <w:t>c</w:t>
      </w:r>
      <w:r w:rsidRPr="00407867">
        <w:rPr>
          <w:spacing w:val="-1"/>
        </w:rPr>
        <w:t>h</w:t>
      </w:r>
      <w:r w:rsidRPr="00407867">
        <w:rPr>
          <w:spacing w:val="-4"/>
        </w:rPr>
        <w:t>e</w:t>
      </w:r>
      <w:r w:rsidRPr="00407867">
        <w:t xml:space="preserve">s </w:t>
      </w:r>
      <w:r w:rsidRPr="00407867">
        <w:rPr>
          <w:spacing w:val="-6"/>
        </w:rPr>
        <w:t>n</w:t>
      </w:r>
      <w:r w:rsidRPr="00407867">
        <w:rPr>
          <w:spacing w:val="-4"/>
        </w:rPr>
        <w:t>u</w:t>
      </w:r>
      <w:r w:rsidRPr="00407867">
        <w:t>r i</w:t>
      </w:r>
      <w:r w:rsidRPr="00407867">
        <w:rPr>
          <w:spacing w:val="-4"/>
        </w:rPr>
        <w:t>nn</w:t>
      </w:r>
      <w:r w:rsidRPr="00407867">
        <w:rPr>
          <w:spacing w:val="-1"/>
        </w:rPr>
        <w:t>e</w:t>
      </w:r>
      <w:r w:rsidRPr="00407867">
        <w:rPr>
          <w:spacing w:val="-2"/>
        </w:rPr>
        <w:t>r</w:t>
      </w:r>
      <w:r w:rsidRPr="00407867">
        <w:rPr>
          <w:spacing w:val="-1"/>
        </w:rPr>
        <w:t>ha</w:t>
      </w:r>
      <w:r w:rsidRPr="00407867">
        <w:rPr>
          <w:spacing w:val="1"/>
        </w:rPr>
        <w:t>l</w:t>
      </w:r>
      <w:r w:rsidRPr="00407867">
        <w:t>b</w:t>
      </w:r>
      <w:r w:rsidRPr="00407867">
        <w:rPr>
          <w:spacing w:val="-6"/>
        </w:rPr>
        <w:t xml:space="preserve"> </w:t>
      </w:r>
      <w:r w:rsidRPr="00407867">
        <w:t>d</w:t>
      </w:r>
      <w:r w:rsidRPr="00407867">
        <w:rPr>
          <w:spacing w:val="-1"/>
        </w:rPr>
        <w:t>e</w:t>
      </w:r>
      <w:r w:rsidRPr="00407867">
        <w:t xml:space="preserve">s </w:t>
      </w:r>
      <w:r w:rsidRPr="00407867">
        <w:rPr>
          <w:spacing w:val="-1"/>
        </w:rPr>
        <w:t>Cam</w:t>
      </w:r>
      <w:r w:rsidRPr="00407867">
        <w:rPr>
          <w:spacing w:val="-6"/>
        </w:rPr>
        <w:t>p</w:t>
      </w:r>
      <w:r w:rsidRPr="00407867">
        <w:rPr>
          <w:spacing w:val="-4"/>
        </w:rPr>
        <w:t>u</w:t>
      </w:r>
      <w:r w:rsidRPr="00407867">
        <w:rPr>
          <w:spacing w:val="-2"/>
        </w:rPr>
        <w:t>s</w:t>
      </w:r>
      <w:r w:rsidRPr="00407867">
        <w:rPr>
          <w:spacing w:val="-4"/>
        </w:rPr>
        <w:t>n</w:t>
      </w:r>
      <w:r w:rsidRPr="00407867">
        <w:rPr>
          <w:spacing w:val="-1"/>
        </w:rPr>
        <w:t>e</w:t>
      </w:r>
      <w:r w:rsidRPr="00407867">
        <w:rPr>
          <w:spacing w:val="-4"/>
        </w:rPr>
        <w:t>t</w:t>
      </w:r>
      <w:r w:rsidRPr="00407867">
        <w:rPr>
          <w:spacing w:val="6"/>
        </w:rPr>
        <w:t>z</w:t>
      </w:r>
      <w:r w:rsidRPr="00407867">
        <w:rPr>
          <w:spacing w:val="-6"/>
        </w:rPr>
        <w:t>e</w:t>
      </w:r>
      <w:r w:rsidRPr="00407867">
        <w:t>s</w:t>
      </w:r>
      <w:r w:rsidRPr="00407867">
        <w:rPr>
          <w:spacing w:val="-4"/>
        </w:rPr>
        <w:t xml:space="preserve"> </w:t>
      </w:r>
      <w:r w:rsidRPr="00407867">
        <w:rPr>
          <w:spacing w:val="6"/>
        </w:rPr>
        <w:t>z</w:t>
      </w:r>
      <w:r w:rsidRPr="00407867">
        <w:rPr>
          <w:spacing w:val="-4"/>
        </w:rPr>
        <w:t>u</w:t>
      </w:r>
      <w:r w:rsidRPr="00407867">
        <w:rPr>
          <w:spacing w:val="-7"/>
        </w:rPr>
        <w:t>g</w:t>
      </w:r>
      <w:r w:rsidRPr="00407867">
        <w:rPr>
          <w:spacing w:val="-1"/>
        </w:rPr>
        <w:t>ä</w:t>
      </w:r>
      <w:r w:rsidRPr="00407867">
        <w:rPr>
          <w:spacing w:val="-4"/>
        </w:rPr>
        <w:t>n</w:t>
      </w:r>
      <w:r w:rsidRPr="00407867">
        <w:rPr>
          <w:spacing w:val="-7"/>
        </w:rPr>
        <w:t>g</w:t>
      </w:r>
      <w:r w:rsidRPr="00407867">
        <w:rPr>
          <w:spacing w:val="1"/>
        </w:rPr>
        <w:t>l</w:t>
      </w:r>
      <w:r w:rsidRPr="00407867">
        <w:t>i</w:t>
      </w:r>
      <w:r w:rsidRPr="00407867">
        <w:rPr>
          <w:spacing w:val="1"/>
        </w:rPr>
        <w:t>c</w:t>
      </w:r>
      <w:r w:rsidRPr="00407867">
        <w:t>h</w:t>
      </w:r>
      <w:r w:rsidRPr="00407867">
        <w:rPr>
          <w:spacing w:val="-8"/>
        </w:rPr>
        <w:t xml:space="preserve"> </w:t>
      </w:r>
      <w:r w:rsidRPr="00407867">
        <w:t>ist</w:t>
      </w:r>
      <w:r w:rsidRPr="00407867">
        <w:rPr>
          <w:spacing w:val="1"/>
        </w:rPr>
        <w:t xml:space="preserve"> </w:t>
      </w:r>
      <w:r w:rsidRPr="00407867">
        <w:rPr>
          <w:spacing w:val="-4"/>
        </w:rPr>
        <w:t>(</w:t>
      </w:r>
      <w:r w:rsidRPr="00407867">
        <w:rPr>
          <w:spacing w:val="-6"/>
        </w:rPr>
        <w:t>b</w:t>
      </w:r>
      <w:r w:rsidRPr="00407867">
        <w:t>s</w:t>
      </w:r>
      <w:r w:rsidRPr="00407867">
        <w:rPr>
          <w:spacing w:val="-6"/>
        </w:rPr>
        <w:t>p</w:t>
      </w:r>
      <w:r w:rsidRPr="00407867">
        <w:t>w.</w:t>
      </w:r>
      <w:r w:rsidRPr="00407867">
        <w:rPr>
          <w:spacing w:val="-3"/>
        </w:rPr>
        <w:t xml:space="preserve"> </w:t>
      </w:r>
      <w:r w:rsidRPr="00407867">
        <w:t>die</w:t>
      </w:r>
      <w:r w:rsidRPr="00407867">
        <w:rPr>
          <w:spacing w:val="-6"/>
        </w:rPr>
        <w:t xml:space="preserve"> </w:t>
      </w:r>
      <w:r w:rsidRPr="00407867">
        <w:rPr>
          <w:spacing w:val="-1"/>
        </w:rPr>
        <w:t>eB</w:t>
      </w:r>
      <w:r w:rsidRPr="00407867">
        <w:rPr>
          <w:spacing w:val="-2"/>
        </w:rPr>
        <w:t>oo</w:t>
      </w:r>
      <w:r w:rsidRPr="00407867">
        <w:rPr>
          <w:spacing w:val="-5"/>
        </w:rPr>
        <w:t>k</w:t>
      </w:r>
      <w:r w:rsidRPr="00407867">
        <w:t>s</w:t>
      </w:r>
      <w:r w:rsidRPr="00407867">
        <w:rPr>
          <w:spacing w:val="-2"/>
        </w:rPr>
        <w:t xml:space="preserve"> </w:t>
      </w:r>
      <w:r w:rsidRPr="00407867">
        <w:t>d</w:t>
      </w:r>
      <w:r w:rsidRPr="00407867">
        <w:rPr>
          <w:spacing w:val="-4"/>
        </w:rPr>
        <w:t>e</w:t>
      </w:r>
      <w:r w:rsidRPr="00407867">
        <w:t>r</w:t>
      </w:r>
      <w:r w:rsidRPr="00407867">
        <w:rPr>
          <w:spacing w:val="-4"/>
        </w:rPr>
        <w:t xml:space="preserve"> </w:t>
      </w:r>
      <w:r w:rsidRPr="00407867">
        <w:rPr>
          <w:spacing w:val="-1"/>
        </w:rPr>
        <w:t>O</w:t>
      </w:r>
      <w:r w:rsidRPr="00407867">
        <w:rPr>
          <w:spacing w:val="-4"/>
        </w:rPr>
        <w:t>n</w:t>
      </w:r>
      <w:r w:rsidRPr="00407867">
        <w:rPr>
          <w:spacing w:val="1"/>
        </w:rPr>
        <w:t>l</w:t>
      </w:r>
      <w:r w:rsidRPr="00407867">
        <w:t>i</w:t>
      </w:r>
      <w:r w:rsidRPr="00407867">
        <w:rPr>
          <w:spacing w:val="-4"/>
        </w:rPr>
        <w:t>n</w:t>
      </w:r>
      <w:r w:rsidRPr="00407867">
        <w:rPr>
          <w:spacing w:val="-1"/>
        </w:rPr>
        <w:t>e-</w:t>
      </w:r>
      <w:r w:rsidRPr="00407867">
        <w:rPr>
          <w:spacing w:val="-6"/>
        </w:rPr>
        <w:t>B</w:t>
      </w:r>
      <w:r w:rsidRPr="00407867">
        <w:t>i</w:t>
      </w:r>
      <w:r w:rsidRPr="00407867">
        <w:rPr>
          <w:spacing w:val="-1"/>
        </w:rPr>
        <w:t>b</w:t>
      </w:r>
      <w:r w:rsidRPr="00407867">
        <w:rPr>
          <w:spacing w:val="1"/>
        </w:rPr>
        <w:t>l</w:t>
      </w:r>
      <w:r w:rsidRPr="00407867">
        <w:t>i</w:t>
      </w:r>
      <w:r w:rsidRPr="00407867">
        <w:rPr>
          <w:spacing w:val="-2"/>
        </w:rPr>
        <w:t>o</w:t>
      </w:r>
      <w:r w:rsidRPr="00407867">
        <w:rPr>
          <w:spacing w:val="1"/>
        </w:rPr>
        <w:t>t</w:t>
      </w:r>
      <w:r w:rsidRPr="00407867">
        <w:rPr>
          <w:spacing w:val="-1"/>
        </w:rPr>
        <w:t>h</w:t>
      </w:r>
      <w:r w:rsidRPr="00407867">
        <w:rPr>
          <w:spacing w:val="-4"/>
        </w:rPr>
        <w:t>e</w:t>
      </w:r>
      <w:r w:rsidRPr="00407867">
        <w:rPr>
          <w:spacing w:val="-2"/>
        </w:rPr>
        <w:t>k</w:t>
      </w:r>
      <w:r w:rsidRPr="00407867">
        <w:rPr>
          <w:spacing w:val="-4"/>
        </w:rPr>
        <w:t>)</w:t>
      </w:r>
      <w:r w:rsidRPr="00407867">
        <w:t xml:space="preserve">. </w:t>
      </w:r>
      <w:r w:rsidRPr="00407867">
        <w:rPr>
          <w:spacing w:val="-1"/>
        </w:rPr>
        <w:t>I</w:t>
      </w:r>
      <w:r w:rsidRPr="00407867">
        <w:t>n</w:t>
      </w:r>
      <w:r w:rsidRPr="00407867">
        <w:rPr>
          <w:spacing w:val="-1"/>
        </w:rPr>
        <w:t xml:space="preserve"> </w:t>
      </w:r>
      <w:r w:rsidRPr="00407867">
        <w:rPr>
          <w:spacing w:val="-3"/>
        </w:rPr>
        <w:t>d</w:t>
      </w:r>
      <w:r w:rsidRPr="00407867">
        <w:t>i</w:t>
      </w:r>
      <w:r w:rsidRPr="00407867">
        <w:rPr>
          <w:spacing w:val="-9"/>
        </w:rPr>
        <w:t>e</w:t>
      </w:r>
      <w:r w:rsidRPr="00407867">
        <w:rPr>
          <w:spacing w:val="-2"/>
        </w:rPr>
        <w:t>s</w:t>
      </w:r>
      <w:r w:rsidRPr="00407867">
        <w:rPr>
          <w:spacing w:val="-1"/>
        </w:rPr>
        <w:t>e</w:t>
      </w:r>
      <w:r w:rsidRPr="00407867">
        <w:t>m</w:t>
      </w:r>
      <w:r w:rsidRPr="00407867">
        <w:rPr>
          <w:spacing w:val="-1"/>
        </w:rPr>
        <w:t xml:space="preserve"> </w:t>
      </w:r>
      <w:r w:rsidRPr="00407867">
        <w:rPr>
          <w:spacing w:val="-4"/>
        </w:rPr>
        <w:t>F</w:t>
      </w:r>
      <w:r w:rsidRPr="00407867">
        <w:rPr>
          <w:spacing w:val="-3"/>
        </w:rPr>
        <w:t>a</w:t>
      </w:r>
      <w:r w:rsidRPr="00407867">
        <w:rPr>
          <w:spacing w:val="1"/>
        </w:rPr>
        <w:t>l</w:t>
      </w:r>
      <w:r w:rsidRPr="00407867">
        <w:t>l v</w:t>
      </w:r>
      <w:r w:rsidRPr="00407867">
        <w:rPr>
          <w:spacing w:val="-1"/>
        </w:rPr>
        <w:t>e</w:t>
      </w:r>
      <w:r w:rsidRPr="00407867">
        <w:rPr>
          <w:spacing w:val="-2"/>
        </w:rPr>
        <w:t>r</w:t>
      </w:r>
      <w:r w:rsidRPr="00407867">
        <w:rPr>
          <w:spacing w:val="-3"/>
        </w:rPr>
        <w:t>w</w:t>
      </w:r>
      <w:r w:rsidRPr="00407867">
        <w:rPr>
          <w:spacing w:val="-1"/>
        </w:rPr>
        <w:t>e</w:t>
      </w:r>
      <w:r w:rsidRPr="00407867">
        <w:rPr>
          <w:spacing w:val="-4"/>
        </w:rPr>
        <w:t>n</w:t>
      </w:r>
      <w:r w:rsidRPr="00407867">
        <w:t>d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6"/>
        </w:rPr>
        <w:t xml:space="preserve"> </w:t>
      </w:r>
      <w:r w:rsidRPr="00407867">
        <w:t>Sie</w:t>
      </w:r>
      <w:r w:rsidRPr="00407867">
        <w:rPr>
          <w:spacing w:val="-1"/>
        </w:rPr>
        <w:t xml:space="preserve"> </w:t>
      </w:r>
      <w:r w:rsidRPr="00407867">
        <w:rPr>
          <w:spacing w:val="-6"/>
        </w:rPr>
        <w:t>b</w:t>
      </w:r>
      <w:r w:rsidRPr="00407867">
        <w:t>i</w:t>
      </w:r>
      <w:r w:rsidRPr="00407867">
        <w:rPr>
          <w:spacing w:val="-2"/>
        </w:rPr>
        <w:t>t</w:t>
      </w:r>
      <w:r w:rsidRPr="00407867">
        <w:rPr>
          <w:spacing w:val="1"/>
        </w:rPr>
        <w:t>t</w:t>
      </w:r>
      <w:r w:rsidRPr="00407867">
        <w:t>e</w:t>
      </w:r>
      <w:r w:rsidRPr="00407867">
        <w:rPr>
          <w:spacing w:val="-6"/>
        </w:rPr>
        <w:t xml:space="preserve"> </w:t>
      </w:r>
      <w:r w:rsidRPr="00407867">
        <w:rPr>
          <w:spacing w:val="-1"/>
        </w:rPr>
        <w:t>e</w:t>
      </w:r>
      <w:r w:rsidRPr="00407867">
        <w:t>i</w:t>
      </w:r>
      <w:r w:rsidRPr="00407867">
        <w:rPr>
          <w:spacing w:val="-4"/>
        </w:rPr>
        <w:t>n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6"/>
        </w:rPr>
        <w:t xml:space="preserve"> </w:t>
      </w:r>
      <w:r w:rsidRPr="00407867">
        <w:rPr>
          <w:spacing w:val="-1"/>
        </w:rPr>
        <w:t>Re</w:t>
      </w:r>
      <w:r w:rsidRPr="00407867">
        <w:rPr>
          <w:spacing w:val="1"/>
        </w:rPr>
        <w:t>c</w:t>
      </w:r>
      <w:r w:rsidRPr="00407867">
        <w:rPr>
          <w:spacing w:val="-1"/>
        </w:rPr>
        <w:t>h</w:t>
      </w:r>
      <w:r w:rsidRPr="00407867">
        <w:rPr>
          <w:spacing w:val="-4"/>
        </w:rPr>
        <w:t>n</w:t>
      </w:r>
      <w:r w:rsidRPr="00407867">
        <w:rPr>
          <w:spacing w:val="-6"/>
        </w:rPr>
        <w:t>e</w:t>
      </w:r>
      <w:r w:rsidRPr="00407867">
        <w:t xml:space="preserve">r </w:t>
      </w:r>
      <w:r w:rsidRPr="00407867">
        <w:rPr>
          <w:spacing w:val="-1"/>
        </w:rPr>
        <w:t>a</w:t>
      </w:r>
      <w:r w:rsidRPr="00407867">
        <w:rPr>
          <w:spacing w:val="-6"/>
        </w:rPr>
        <w:t>u</w:t>
      </w:r>
      <w:r w:rsidRPr="00407867">
        <w:t>f d</w:t>
      </w:r>
      <w:r w:rsidRPr="00407867">
        <w:rPr>
          <w:spacing w:val="-1"/>
        </w:rPr>
        <w:t>e</w:t>
      </w:r>
      <w:r w:rsidRPr="00407867">
        <w:t>m</w:t>
      </w:r>
      <w:r w:rsidRPr="00407867">
        <w:rPr>
          <w:spacing w:val="-6"/>
        </w:rPr>
        <w:t xml:space="preserve"> </w:t>
      </w:r>
      <w:r w:rsidRPr="00407867">
        <w:rPr>
          <w:spacing w:val="-1"/>
        </w:rPr>
        <w:t>C</w:t>
      </w:r>
      <w:r w:rsidRPr="00407867">
        <w:rPr>
          <w:spacing w:val="-3"/>
        </w:rPr>
        <w:t>a</w:t>
      </w:r>
      <w:r w:rsidRPr="00407867">
        <w:rPr>
          <w:spacing w:val="-1"/>
        </w:rPr>
        <w:t>m</w:t>
      </w:r>
      <w:r w:rsidRPr="00407867">
        <w:rPr>
          <w:spacing w:val="-6"/>
        </w:rPr>
        <w:t>p</w:t>
      </w:r>
      <w:r w:rsidRPr="00407867">
        <w:rPr>
          <w:spacing w:val="-1"/>
        </w:rPr>
        <w:t>u</w:t>
      </w:r>
      <w:r w:rsidRPr="00407867">
        <w:t>s</w:t>
      </w:r>
      <w:r w:rsidRPr="00407867">
        <w:rPr>
          <w:spacing w:val="-7"/>
        </w:rPr>
        <w:t xml:space="preserve"> </w:t>
      </w:r>
      <w:r w:rsidRPr="00407867">
        <w:rPr>
          <w:spacing w:val="1"/>
        </w:rPr>
        <w:t>o</w:t>
      </w:r>
      <w:r w:rsidRPr="00407867">
        <w:t>d</w:t>
      </w:r>
      <w:r w:rsidRPr="00407867">
        <w:rPr>
          <w:spacing w:val="-1"/>
        </w:rPr>
        <w:t>e</w:t>
      </w:r>
      <w:r w:rsidRPr="00407867">
        <w:t>r</w:t>
      </w:r>
      <w:r w:rsidRPr="00407867">
        <w:rPr>
          <w:spacing w:val="-2"/>
        </w:rPr>
        <w:t xml:space="preserve"> </w:t>
      </w:r>
      <w:r w:rsidRPr="00407867">
        <w:rPr>
          <w:spacing w:val="-7"/>
        </w:rPr>
        <w:t>l</w:t>
      </w:r>
      <w:r w:rsidRPr="00407867">
        <w:rPr>
          <w:spacing w:val="1"/>
        </w:rPr>
        <w:t>o</w:t>
      </w:r>
      <w:r w:rsidRPr="00407867">
        <w:rPr>
          <w:spacing w:val="-7"/>
        </w:rPr>
        <w:t>gg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1"/>
        </w:rPr>
        <w:t xml:space="preserve"> </w:t>
      </w:r>
      <w:r w:rsidRPr="00407867">
        <w:t>Sie</w:t>
      </w:r>
      <w:r w:rsidRPr="00407867">
        <w:rPr>
          <w:spacing w:val="-1"/>
        </w:rPr>
        <w:t xml:space="preserve"> </w:t>
      </w:r>
      <w:r w:rsidRPr="00407867">
        <w:t>si</w:t>
      </w:r>
      <w:r w:rsidRPr="00407867">
        <w:rPr>
          <w:spacing w:val="1"/>
        </w:rPr>
        <w:t>c</w:t>
      </w:r>
      <w:r w:rsidRPr="00407867">
        <w:t>h</w:t>
      </w:r>
      <w:r w:rsidRPr="00407867">
        <w:rPr>
          <w:spacing w:val="-3"/>
        </w:rPr>
        <w:t xml:space="preserve"> </w:t>
      </w:r>
      <w:r w:rsidRPr="00407867">
        <w:rPr>
          <w:spacing w:val="-4"/>
        </w:rPr>
        <w:t>üb</w:t>
      </w:r>
      <w:r w:rsidRPr="00407867">
        <w:rPr>
          <w:spacing w:val="-6"/>
        </w:rPr>
        <w:t>e</w:t>
      </w:r>
      <w:r w:rsidRPr="00407867">
        <w:t>r</w:t>
      </w:r>
      <w:r w:rsidRPr="00407867">
        <w:rPr>
          <w:spacing w:val="-4"/>
        </w:rPr>
        <w:t xml:space="preserve"> </w:t>
      </w:r>
      <w:r w:rsidRPr="00407867">
        <w:t>d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1"/>
        </w:rPr>
        <w:t xml:space="preserve"> </w:t>
      </w:r>
      <w:r w:rsidRPr="00407867">
        <w:t>V</w:t>
      </w:r>
      <w:r w:rsidRPr="00407867">
        <w:rPr>
          <w:spacing w:val="-6"/>
        </w:rPr>
        <w:t>P</w:t>
      </w:r>
      <w:r w:rsidRPr="00407867">
        <w:t>N</w:t>
      </w:r>
      <w:r w:rsidRPr="00407867">
        <w:rPr>
          <w:spacing w:val="-6"/>
        </w:rPr>
        <w:t>-</w:t>
      </w:r>
      <w:r w:rsidRPr="00407867">
        <w:rPr>
          <w:spacing w:val="-1"/>
        </w:rPr>
        <w:t>T</w:t>
      </w:r>
      <w:r w:rsidRPr="00407867">
        <w:rPr>
          <w:spacing w:val="-4"/>
        </w:rPr>
        <w:t>un</w:t>
      </w:r>
      <w:r w:rsidRPr="00407867">
        <w:rPr>
          <w:spacing w:val="-2"/>
        </w:rPr>
        <w:t>n</w:t>
      </w:r>
      <w:r w:rsidRPr="00407867">
        <w:rPr>
          <w:spacing w:val="-6"/>
        </w:rPr>
        <w:t>e</w:t>
      </w:r>
      <w:r w:rsidRPr="00407867">
        <w:t>l in</w:t>
      </w:r>
      <w:r w:rsidRPr="00407867">
        <w:rPr>
          <w:spacing w:val="-1"/>
        </w:rPr>
        <w:t xml:space="preserve"> </w:t>
      </w:r>
      <w:r w:rsidRPr="00407867">
        <w:t>d</w:t>
      </w:r>
      <w:r w:rsidRPr="00407867">
        <w:rPr>
          <w:spacing w:val="-3"/>
        </w:rPr>
        <w:t>a</w:t>
      </w:r>
      <w:r w:rsidRPr="00407867">
        <w:t>s</w:t>
      </w:r>
      <w:r w:rsidRPr="00407867">
        <w:rPr>
          <w:spacing w:val="-2"/>
        </w:rPr>
        <w:t xml:space="preserve"> </w:t>
      </w:r>
      <w:r w:rsidRPr="00407867">
        <w:t>U</w:t>
      </w:r>
      <w:r w:rsidRPr="00407867">
        <w:rPr>
          <w:spacing w:val="-4"/>
        </w:rPr>
        <w:t>n</w:t>
      </w:r>
      <w:r w:rsidRPr="00407867">
        <w:rPr>
          <w:spacing w:val="-3"/>
        </w:rPr>
        <w:t>i</w:t>
      </w:r>
      <w:r w:rsidRPr="00407867">
        <w:rPr>
          <w:spacing w:val="-1"/>
        </w:rPr>
        <w:t>-</w:t>
      </w:r>
      <w:r w:rsidRPr="00407867">
        <w:t>N</w:t>
      </w:r>
      <w:r w:rsidRPr="00407867">
        <w:rPr>
          <w:spacing w:val="-9"/>
        </w:rPr>
        <w:t>e</w:t>
      </w:r>
      <w:r w:rsidRPr="00407867">
        <w:rPr>
          <w:spacing w:val="-6"/>
        </w:rPr>
        <w:t>t</w:t>
      </w:r>
      <w:r w:rsidRPr="00407867">
        <w:rPr>
          <w:spacing w:val="4"/>
        </w:rPr>
        <w:t>z</w:t>
      </w:r>
      <w:r w:rsidRPr="00407867">
        <w:rPr>
          <w:spacing w:val="-3"/>
        </w:rPr>
        <w:t>w</w:t>
      </w:r>
      <w:r w:rsidRPr="00407867">
        <w:rPr>
          <w:spacing w:val="-1"/>
        </w:rPr>
        <w:t>e</w:t>
      </w:r>
      <w:r w:rsidRPr="00407867">
        <w:rPr>
          <w:spacing w:val="-2"/>
        </w:rPr>
        <w:t>r</w:t>
      </w:r>
      <w:r w:rsidRPr="00407867">
        <w:t xml:space="preserve">k </w:t>
      </w:r>
      <w:r w:rsidRPr="00407867">
        <w:rPr>
          <w:spacing w:val="-6"/>
        </w:rPr>
        <w:t>e</w:t>
      </w:r>
      <w:r w:rsidRPr="00407867">
        <w:t>i</w:t>
      </w:r>
      <w:r w:rsidRPr="00407867">
        <w:rPr>
          <w:spacing w:val="-4"/>
        </w:rPr>
        <w:t>n</w:t>
      </w:r>
      <w:r w:rsidRPr="00407867">
        <w:t>.</w:t>
      </w:r>
      <w:r w:rsidRPr="00407867">
        <w:rPr>
          <w:spacing w:val="-4"/>
        </w:rPr>
        <w:t xml:space="preserve"> </w:t>
      </w:r>
      <w:r w:rsidRPr="00407867">
        <w:t>W</w:t>
      </w:r>
      <w:r w:rsidRPr="00407867">
        <w:rPr>
          <w:spacing w:val="-1"/>
        </w:rPr>
        <w:t>e</w:t>
      </w:r>
      <w:r w:rsidRPr="00407867">
        <w:t>i</w:t>
      </w:r>
      <w:r w:rsidRPr="00407867">
        <w:rPr>
          <w:spacing w:val="1"/>
        </w:rPr>
        <w:t>t</w:t>
      </w:r>
      <w:r w:rsidRPr="00407867">
        <w:rPr>
          <w:spacing w:val="-6"/>
        </w:rPr>
        <w:t>e</w:t>
      </w:r>
      <w:r w:rsidRPr="00407867">
        <w:t>re</w:t>
      </w:r>
      <w:r w:rsidRPr="00407867">
        <w:rPr>
          <w:spacing w:val="-4"/>
        </w:rPr>
        <w:t xml:space="preserve"> </w:t>
      </w:r>
      <w:r w:rsidRPr="00407867">
        <w:rPr>
          <w:spacing w:val="-1"/>
        </w:rPr>
        <w:t>I</w:t>
      </w:r>
      <w:r w:rsidRPr="00407867">
        <w:rPr>
          <w:spacing w:val="-6"/>
        </w:rPr>
        <w:t>n</w:t>
      </w:r>
      <w:r w:rsidRPr="00407867">
        <w:rPr>
          <w:spacing w:val="-2"/>
        </w:rPr>
        <w:t>f</w:t>
      </w:r>
      <w:r w:rsidRPr="00407867">
        <w:rPr>
          <w:spacing w:val="1"/>
        </w:rPr>
        <w:t>o</w:t>
      </w:r>
      <w:r w:rsidRPr="00407867">
        <w:rPr>
          <w:spacing w:val="-2"/>
        </w:rPr>
        <w:t>r</w:t>
      </w:r>
      <w:r w:rsidRPr="00407867">
        <w:rPr>
          <w:spacing w:val="-3"/>
        </w:rPr>
        <w:t>ma</w:t>
      </w:r>
      <w:r w:rsidRPr="00407867">
        <w:rPr>
          <w:spacing w:val="-2"/>
        </w:rPr>
        <w:t>t</w:t>
      </w:r>
      <w:r w:rsidRPr="00407867">
        <w:rPr>
          <w:spacing w:val="-5"/>
        </w:rPr>
        <w:t>i</w:t>
      </w:r>
      <w:r w:rsidRPr="00407867">
        <w:rPr>
          <w:spacing w:val="1"/>
        </w:rPr>
        <w:t>o</w:t>
      </w:r>
      <w:r w:rsidRPr="00407867">
        <w:rPr>
          <w:spacing w:val="-4"/>
        </w:rPr>
        <w:t>n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6"/>
        </w:rPr>
        <w:t xml:space="preserve"> </w:t>
      </w:r>
      <w:r w:rsidRPr="00407867">
        <w:rPr>
          <w:spacing w:val="-1"/>
        </w:rPr>
        <w:t>h</w:t>
      </w:r>
      <w:r w:rsidRPr="00407867">
        <w:rPr>
          <w:spacing w:val="-3"/>
        </w:rPr>
        <w:t>ie</w:t>
      </w:r>
      <w:r w:rsidRPr="00407867">
        <w:rPr>
          <w:spacing w:val="-5"/>
        </w:rPr>
        <w:t>r</w:t>
      </w:r>
      <w:r w:rsidRPr="00407867">
        <w:rPr>
          <w:spacing w:val="6"/>
        </w:rPr>
        <w:t>z</w:t>
      </w:r>
      <w:r w:rsidRPr="00407867">
        <w:t>u</w:t>
      </w:r>
      <w:r w:rsidRPr="00407867">
        <w:rPr>
          <w:spacing w:val="-1"/>
        </w:rPr>
        <w:t xml:space="preserve"> </w:t>
      </w:r>
      <w:r w:rsidRPr="00407867">
        <w:rPr>
          <w:spacing w:val="-2"/>
        </w:rPr>
        <w:t>f</w:t>
      </w:r>
      <w:r w:rsidRPr="00407867">
        <w:rPr>
          <w:spacing w:val="-3"/>
        </w:rPr>
        <w:t>i</w:t>
      </w:r>
      <w:r w:rsidRPr="00407867">
        <w:rPr>
          <w:spacing w:val="-4"/>
        </w:rPr>
        <w:t>n</w:t>
      </w:r>
      <w:r w:rsidRPr="00407867">
        <w:t>d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6"/>
        </w:rPr>
        <w:t xml:space="preserve"> </w:t>
      </w:r>
      <w:r w:rsidRPr="00407867">
        <w:rPr>
          <w:spacing w:val="-2"/>
        </w:rPr>
        <w:t>S</w:t>
      </w:r>
      <w:r w:rsidRPr="00407867">
        <w:t>ie</w:t>
      </w:r>
      <w:r w:rsidRPr="00407867">
        <w:rPr>
          <w:spacing w:val="-1"/>
        </w:rPr>
        <w:t xml:space="preserve"> </w:t>
      </w:r>
      <w:r w:rsidRPr="00407867">
        <w:rPr>
          <w:spacing w:val="-4"/>
        </w:rPr>
        <w:t>u</w:t>
      </w:r>
      <w:r w:rsidRPr="00407867">
        <w:rPr>
          <w:spacing w:val="-6"/>
        </w:rPr>
        <w:t>n</w:t>
      </w:r>
      <w:r w:rsidRPr="00407867">
        <w:rPr>
          <w:spacing w:val="1"/>
        </w:rPr>
        <w:t>t</w:t>
      </w:r>
      <w:r w:rsidRPr="00407867">
        <w:rPr>
          <w:spacing w:val="-1"/>
        </w:rPr>
        <w:t>e</w:t>
      </w:r>
      <w:r w:rsidRPr="00407867">
        <w:t>r:</w:t>
      </w:r>
      <w:r w:rsidRPr="00407867">
        <w:rPr>
          <w:spacing w:val="-3"/>
        </w:rPr>
        <w:t xml:space="preserve"> </w:t>
      </w:r>
      <w:hyperlink r:id="rId21">
        <w:r w:rsidRPr="005947C3">
          <w:rPr>
            <w:color w:val="004A88" w:themeColor="text2" w:themeTint="E6"/>
            <w:spacing w:val="-1"/>
            <w:u w:val="single" w:color="0000FF"/>
          </w:rPr>
          <w:t>h</w:t>
        </w:r>
        <w:r w:rsidRPr="005947C3">
          <w:rPr>
            <w:color w:val="004A88" w:themeColor="text2" w:themeTint="E6"/>
            <w:spacing w:val="-4"/>
            <w:u w:val="single" w:color="0000FF"/>
          </w:rPr>
          <w:t>t</w:t>
        </w:r>
        <w:r w:rsidRPr="005947C3">
          <w:rPr>
            <w:color w:val="004A88" w:themeColor="text2" w:themeTint="E6"/>
            <w:spacing w:val="-2"/>
            <w:u w:val="single" w:color="0000FF"/>
          </w:rPr>
          <w:t>t</w:t>
        </w:r>
        <w:r w:rsidRPr="005947C3">
          <w:rPr>
            <w:color w:val="004A88" w:themeColor="text2" w:themeTint="E6"/>
            <w:spacing w:val="-9"/>
            <w:u w:val="single" w:color="0000FF"/>
          </w:rPr>
          <w:t>p</w:t>
        </w:r>
        <w:r w:rsidRPr="005947C3">
          <w:rPr>
            <w:color w:val="004A88" w:themeColor="text2" w:themeTint="E6"/>
            <w:u w:val="single" w:color="0000FF"/>
          </w:rPr>
          <w:t>:/</w:t>
        </w:r>
        <w:r w:rsidRPr="005947C3">
          <w:rPr>
            <w:color w:val="004A88" w:themeColor="text2" w:themeTint="E6"/>
            <w:spacing w:val="1"/>
            <w:u w:val="single" w:color="0000FF"/>
          </w:rPr>
          <w:t>/</w:t>
        </w:r>
        <w:r w:rsidRPr="005947C3">
          <w:rPr>
            <w:color w:val="004A88" w:themeColor="text2" w:themeTint="E6"/>
            <w:spacing w:val="-5"/>
            <w:u w:val="single" w:color="0000FF"/>
          </w:rPr>
          <w:t>w</w:t>
        </w:r>
        <w:r w:rsidRPr="005947C3">
          <w:rPr>
            <w:color w:val="004A88" w:themeColor="text2" w:themeTint="E6"/>
            <w:spacing w:val="-3"/>
            <w:u w:val="single" w:color="0000FF"/>
          </w:rPr>
          <w:t>w</w:t>
        </w:r>
        <w:r w:rsidRPr="005947C3">
          <w:rPr>
            <w:color w:val="004A88" w:themeColor="text2" w:themeTint="E6"/>
            <w:u w:val="single" w:color="0000FF"/>
          </w:rPr>
          <w:t>w.</w:t>
        </w:r>
        <w:r w:rsidRPr="005947C3">
          <w:rPr>
            <w:color w:val="004A88" w:themeColor="text2" w:themeTint="E6"/>
            <w:spacing w:val="-6"/>
            <w:u w:val="single" w:color="0000FF"/>
          </w:rPr>
          <w:t>u</w:t>
        </w:r>
        <w:r w:rsidRPr="005947C3">
          <w:rPr>
            <w:color w:val="004A88" w:themeColor="text2" w:themeTint="E6"/>
            <w:spacing w:val="-1"/>
            <w:u w:val="single" w:color="0000FF"/>
          </w:rPr>
          <w:t>b</w:t>
        </w:r>
        <w:r w:rsidRPr="005947C3">
          <w:rPr>
            <w:color w:val="004A88" w:themeColor="text2" w:themeTint="E6"/>
            <w:u w:val="single" w:color="0000FF"/>
          </w:rPr>
          <w:t>.r</w:t>
        </w:r>
        <w:r w:rsidRPr="005947C3">
          <w:rPr>
            <w:color w:val="004A88" w:themeColor="text2" w:themeTint="E6"/>
            <w:spacing w:val="-6"/>
            <w:u w:val="single" w:color="0000FF"/>
          </w:rPr>
          <w:t>u</w:t>
        </w:r>
        <w:r w:rsidRPr="005947C3">
          <w:rPr>
            <w:color w:val="004A88" w:themeColor="text2" w:themeTint="E6"/>
            <w:spacing w:val="-1"/>
            <w:u w:val="single" w:color="0000FF"/>
          </w:rPr>
          <w:t>h</w:t>
        </w:r>
        <w:r w:rsidRPr="005947C3">
          <w:rPr>
            <w:color w:val="004A88" w:themeColor="text2" w:themeTint="E6"/>
            <w:u w:val="single" w:color="0000FF"/>
          </w:rPr>
          <w:t>r-</w:t>
        </w:r>
      </w:hyperlink>
      <w:r w:rsidRPr="005947C3">
        <w:rPr>
          <w:color w:val="004A88" w:themeColor="text2" w:themeTint="E6"/>
        </w:rPr>
        <w:t xml:space="preserve"> </w:t>
      </w:r>
      <w:r w:rsidRPr="005947C3">
        <w:rPr>
          <w:color w:val="004A88" w:themeColor="text2" w:themeTint="E6"/>
          <w:spacing w:val="-4"/>
          <w:u w:val="single" w:color="0000FF"/>
        </w:rPr>
        <w:t>un</w:t>
      </w:r>
      <w:r w:rsidRPr="005947C3">
        <w:rPr>
          <w:color w:val="004A88" w:themeColor="text2" w:themeTint="E6"/>
          <w:u w:val="single" w:color="0000FF"/>
        </w:rPr>
        <w:t>i</w:t>
      </w:r>
      <w:r w:rsidRPr="005947C3">
        <w:rPr>
          <w:color w:val="004A88" w:themeColor="text2" w:themeTint="E6"/>
          <w:spacing w:val="-1"/>
          <w:u w:val="single" w:color="0000FF"/>
        </w:rPr>
        <w:t>-b</w:t>
      </w:r>
      <w:r w:rsidRPr="005947C3">
        <w:rPr>
          <w:color w:val="004A88" w:themeColor="text2" w:themeTint="E6"/>
          <w:spacing w:val="1"/>
          <w:u w:val="single" w:color="0000FF"/>
        </w:rPr>
        <w:t>o</w:t>
      </w:r>
      <w:r w:rsidRPr="005947C3">
        <w:rPr>
          <w:color w:val="004A88" w:themeColor="text2" w:themeTint="E6"/>
          <w:spacing w:val="-2"/>
          <w:u w:val="single" w:color="0000FF"/>
        </w:rPr>
        <w:t>c</w:t>
      </w:r>
      <w:r w:rsidRPr="005947C3">
        <w:rPr>
          <w:color w:val="004A88" w:themeColor="text2" w:themeTint="E6"/>
          <w:spacing w:val="-1"/>
          <w:u w:val="single" w:color="0000FF"/>
        </w:rPr>
        <w:t>h</w:t>
      </w:r>
      <w:r w:rsidRPr="005947C3">
        <w:rPr>
          <w:color w:val="004A88" w:themeColor="text2" w:themeTint="E6"/>
          <w:spacing w:val="-4"/>
          <w:u w:val="single" w:color="0000FF"/>
        </w:rPr>
        <w:t>u</w:t>
      </w:r>
      <w:r w:rsidRPr="005947C3">
        <w:rPr>
          <w:color w:val="004A88" w:themeColor="text2" w:themeTint="E6"/>
          <w:spacing w:val="-1"/>
          <w:u w:val="single" w:color="0000FF"/>
        </w:rPr>
        <w:t>m</w:t>
      </w:r>
      <w:r w:rsidRPr="005947C3">
        <w:rPr>
          <w:color w:val="004A88" w:themeColor="text2" w:themeTint="E6"/>
          <w:spacing w:val="-3"/>
          <w:u w:val="single" w:color="0000FF"/>
        </w:rPr>
        <w:t>.</w:t>
      </w:r>
      <w:r w:rsidRPr="005947C3">
        <w:rPr>
          <w:color w:val="004A88" w:themeColor="text2" w:themeTint="E6"/>
          <w:u w:val="single" w:color="0000FF"/>
        </w:rPr>
        <w:t>d</w:t>
      </w:r>
      <w:r w:rsidRPr="005947C3">
        <w:rPr>
          <w:color w:val="004A88" w:themeColor="text2" w:themeTint="E6"/>
          <w:spacing w:val="-1"/>
          <w:u w:val="single" w:color="0000FF"/>
        </w:rPr>
        <w:t>e</w:t>
      </w:r>
      <w:r w:rsidRPr="005947C3">
        <w:rPr>
          <w:color w:val="004A88" w:themeColor="text2" w:themeTint="E6"/>
          <w:spacing w:val="-4"/>
          <w:u w:val="single" w:color="0000FF"/>
        </w:rPr>
        <w:t>/</w:t>
      </w:r>
      <w:proofErr w:type="spellStart"/>
      <w:r w:rsidRPr="005947C3">
        <w:rPr>
          <w:color w:val="004A88" w:themeColor="text2" w:themeTint="E6"/>
          <w:spacing w:val="-1"/>
          <w:u w:val="single" w:color="0000FF"/>
        </w:rPr>
        <w:t>D</w:t>
      </w:r>
      <w:r w:rsidRPr="005947C3">
        <w:rPr>
          <w:color w:val="004A88" w:themeColor="text2" w:themeTint="E6"/>
          <w:u w:val="single" w:color="0000FF"/>
        </w:rPr>
        <w:t>i</w:t>
      </w:r>
      <w:r w:rsidRPr="005947C3">
        <w:rPr>
          <w:color w:val="004A88" w:themeColor="text2" w:themeTint="E6"/>
          <w:spacing w:val="-7"/>
          <w:u w:val="single" w:color="0000FF"/>
        </w:rPr>
        <w:t>g</w:t>
      </w:r>
      <w:r w:rsidRPr="005947C3">
        <w:rPr>
          <w:color w:val="004A88" w:themeColor="text2" w:themeTint="E6"/>
          <w:u w:val="single" w:color="0000FF"/>
        </w:rPr>
        <w:t>i</w:t>
      </w:r>
      <w:r w:rsidRPr="005947C3">
        <w:rPr>
          <w:color w:val="004A88" w:themeColor="text2" w:themeTint="E6"/>
          <w:spacing w:val="-1"/>
          <w:u w:val="single" w:color="0000FF"/>
        </w:rPr>
        <w:t>B</w:t>
      </w:r>
      <w:r w:rsidRPr="005947C3">
        <w:rPr>
          <w:color w:val="004A88" w:themeColor="text2" w:themeTint="E6"/>
          <w:u w:val="single" w:color="0000FF"/>
        </w:rPr>
        <w:t>i</w:t>
      </w:r>
      <w:r w:rsidRPr="005947C3">
        <w:rPr>
          <w:color w:val="004A88" w:themeColor="text2" w:themeTint="E6"/>
          <w:spacing w:val="-6"/>
          <w:u w:val="single" w:color="0000FF"/>
        </w:rPr>
        <w:t>b</w:t>
      </w:r>
      <w:proofErr w:type="spellEnd"/>
      <w:r w:rsidRPr="005947C3">
        <w:rPr>
          <w:color w:val="004A88" w:themeColor="text2" w:themeTint="E6"/>
          <w:spacing w:val="1"/>
          <w:u w:val="single" w:color="0000FF"/>
        </w:rPr>
        <w:t>/</w:t>
      </w:r>
      <w:proofErr w:type="spellStart"/>
      <w:r w:rsidRPr="005947C3">
        <w:rPr>
          <w:color w:val="004A88" w:themeColor="text2" w:themeTint="E6"/>
          <w:spacing w:val="-9"/>
          <w:u w:val="single" w:color="0000FF"/>
        </w:rPr>
        <w:t>e</w:t>
      </w:r>
      <w:r w:rsidRPr="005947C3">
        <w:rPr>
          <w:color w:val="004A88" w:themeColor="text2" w:themeTint="E6"/>
          <w:spacing w:val="-1"/>
          <w:u w:val="single" w:color="0000FF"/>
        </w:rPr>
        <w:t>b</w:t>
      </w:r>
      <w:r w:rsidRPr="005947C3">
        <w:rPr>
          <w:color w:val="004A88" w:themeColor="text2" w:themeTint="E6"/>
          <w:spacing w:val="1"/>
          <w:u w:val="single" w:color="0000FF"/>
        </w:rPr>
        <w:t>o</w:t>
      </w:r>
      <w:r w:rsidRPr="005947C3">
        <w:rPr>
          <w:color w:val="004A88" w:themeColor="text2" w:themeTint="E6"/>
          <w:spacing w:val="-2"/>
          <w:u w:val="single" w:color="0000FF"/>
        </w:rPr>
        <w:t>o</w:t>
      </w:r>
      <w:r w:rsidRPr="005947C3">
        <w:rPr>
          <w:color w:val="004A88" w:themeColor="text2" w:themeTint="E6"/>
          <w:spacing w:val="-5"/>
          <w:u w:val="single" w:color="0000FF"/>
        </w:rPr>
        <w:t>k</w:t>
      </w:r>
      <w:r w:rsidRPr="005947C3">
        <w:rPr>
          <w:color w:val="004A88" w:themeColor="text2" w:themeTint="E6"/>
          <w:spacing w:val="-2"/>
          <w:u w:val="single" w:color="0000FF"/>
        </w:rPr>
        <w:t>s</w:t>
      </w:r>
      <w:proofErr w:type="spellEnd"/>
      <w:r w:rsidRPr="005947C3">
        <w:rPr>
          <w:color w:val="004A88" w:themeColor="text2" w:themeTint="E6"/>
          <w:u w:val="single" w:color="0000FF"/>
        </w:rPr>
        <w:t>/</w:t>
      </w:r>
      <w:r w:rsidRPr="00407867">
        <w:rPr>
          <w:color w:val="0000FF"/>
          <w:u w:val="single" w:color="0000FF"/>
        </w:rPr>
        <w:t xml:space="preserve"> </w:t>
      </w:r>
      <w:r w:rsidRPr="00407867">
        <w:rPr>
          <w:color w:val="000000"/>
          <w:spacing w:val="-4"/>
        </w:rPr>
        <w:t>un</w:t>
      </w:r>
      <w:r w:rsidRPr="00407867">
        <w:rPr>
          <w:color w:val="000000"/>
        </w:rPr>
        <w:t>d</w:t>
      </w:r>
      <w:r w:rsidRPr="00407867">
        <w:rPr>
          <w:color w:val="000000"/>
          <w:spacing w:val="-3"/>
        </w:rPr>
        <w:t xml:space="preserve"> </w:t>
      </w:r>
      <w:hyperlink r:id="rId22">
        <w:r w:rsidRPr="005947C3">
          <w:rPr>
            <w:color w:val="004A88" w:themeColor="text2" w:themeTint="E6"/>
            <w:spacing w:val="-3"/>
            <w:u w:val="single" w:color="0000FF"/>
          </w:rPr>
          <w:t>h</w:t>
        </w:r>
        <w:r w:rsidRPr="005947C3">
          <w:rPr>
            <w:color w:val="004A88" w:themeColor="text2" w:themeTint="E6"/>
            <w:spacing w:val="-2"/>
            <w:u w:val="single" w:color="0000FF"/>
          </w:rPr>
          <w:t>t</w:t>
        </w:r>
        <w:r w:rsidRPr="005947C3">
          <w:rPr>
            <w:color w:val="004A88" w:themeColor="text2" w:themeTint="E6"/>
            <w:spacing w:val="1"/>
            <w:u w:val="single" w:color="0000FF"/>
          </w:rPr>
          <w:t>t</w:t>
        </w:r>
        <w:r w:rsidRPr="005947C3">
          <w:rPr>
            <w:color w:val="004A88" w:themeColor="text2" w:themeTint="E6"/>
            <w:spacing w:val="-6"/>
            <w:u w:val="single" w:color="0000FF"/>
          </w:rPr>
          <w:t>p</w:t>
        </w:r>
        <w:r w:rsidRPr="005947C3">
          <w:rPr>
            <w:color w:val="004A88" w:themeColor="text2" w:themeTint="E6"/>
            <w:spacing w:val="-3"/>
            <w:u w:val="single" w:color="0000FF"/>
          </w:rPr>
          <w:t>:</w:t>
        </w:r>
        <w:r w:rsidRPr="005947C3">
          <w:rPr>
            <w:color w:val="004A88" w:themeColor="text2" w:themeTint="E6"/>
            <w:u w:val="single" w:color="0000FF"/>
          </w:rPr>
          <w:t>/</w:t>
        </w:r>
        <w:r w:rsidRPr="005947C3">
          <w:rPr>
            <w:color w:val="004A88" w:themeColor="text2" w:themeTint="E6"/>
            <w:spacing w:val="-4"/>
            <w:u w:val="single" w:color="0000FF"/>
          </w:rPr>
          <w:t>/</w:t>
        </w:r>
        <w:r w:rsidRPr="005947C3">
          <w:rPr>
            <w:color w:val="004A88" w:themeColor="text2" w:themeTint="E6"/>
            <w:u w:val="single" w:color="0000FF"/>
          </w:rPr>
          <w:t>w</w:t>
        </w:r>
        <w:r w:rsidRPr="005947C3">
          <w:rPr>
            <w:color w:val="004A88" w:themeColor="text2" w:themeTint="E6"/>
            <w:spacing w:val="-3"/>
            <w:u w:val="single" w:color="0000FF"/>
          </w:rPr>
          <w:t>w</w:t>
        </w:r>
        <w:r w:rsidRPr="005947C3">
          <w:rPr>
            <w:color w:val="004A88" w:themeColor="text2" w:themeTint="E6"/>
            <w:u w:val="single" w:color="0000FF"/>
          </w:rPr>
          <w:t>w.</w:t>
        </w:r>
        <w:r w:rsidRPr="005947C3">
          <w:rPr>
            <w:color w:val="004A88" w:themeColor="text2" w:themeTint="E6"/>
            <w:spacing w:val="-9"/>
            <w:u w:val="single" w:color="0000FF"/>
          </w:rPr>
          <w:t>u</w:t>
        </w:r>
        <w:r w:rsidRPr="005947C3">
          <w:rPr>
            <w:color w:val="004A88" w:themeColor="text2" w:themeTint="E6"/>
            <w:spacing w:val="-3"/>
            <w:u w:val="single" w:color="0000FF"/>
          </w:rPr>
          <w:t>b</w:t>
        </w:r>
        <w:r w:rsidRPr="005947C3">
          <w:rPr>
            <w:color w:val="004A88" w:themeColor="text2" w:themeTint="E6"/>
            <w:u w:val="single" w:color="0000FF"/>
          </w:rPr>
          <w:t>.r</w:t>
        </w:r>
        <w:r w:rsidRPr="005947C3">
          <w:rPr>
            <w:color w:val="004A88" w:themeColor="text2" w:themeTint="E6"/>
            <w:spacing w:val="-4"/>
            <w:u w:val="single" w:color="0000FF"/>
          </w:rPr>
          <w:t>u</w:t>
        </w:r>
        <w:r w:rsidRPr="005947C3">
          <w:rPr>
            <w:color w:val="004A88" w:themeColor="text2" w:themeTint="E6"/>
            <w:spacing w:val="-3"/>
            <w:u w:val="single" w:color="0000FF"/>
          </w:rPr>
          <w:t>h</w:t>
        </w:r>
        <w:r w:rsidRPr="005947C3">
          <w:rPr>
            <w:color w:val="004A88" w:themeColor="text2" w:themeTint="E6"/>
            <w:u w:val="single" w:color="0000FF"/>
          </w:rPr>
          <w:t>r</w:t>
        </w:r>
        <w:r w:rsidRPr="005947C3">
          <w:rPr>
            <w:color w:val="004A88" w:themeColor="text2" w:themeTint="E6"/>
            <w:spacing w:val="-1"/>
            <w:u w:val="single" w:color="0000FF"/>
          </w:rPr>
          <w:t>-</w:t>
        </w:r>
        <w:r w:rsidRPr="005947C3">
          <w:rPr>
            <w:color w:val="004A88" w:themeColor="text2" w:themeTint="E6"/>
            <w:spacing w:val="-4"/>
            <w:u w:val="single" w:color="0000FF"/>
          </w:rPr>
          <w:t>un</w:t>
        </w:r>
        <w:r w:rsidRPr="005947C3">
          <w:rPr>
            <w:color w:val="004A88" w:themeColor="text2" w:themeTint="E6"/>
            <w:u w:val="single" w:color="0000FF"/>
          </w:rPr>
          <w:t>i-</w:t>
        </w:r>
      </w:hyperlink>
      <w:r w:rsidRPr="005947C3">
        <w:rPr>
          <w:color w:val="004A88" w:themeColor="text2" w:themeTint="E6"/>
          <w:spacing w:val="-1"/>
          <w:u w:val="single" w:color="0000FF"/>
        </w:rPr>
        <w:t>b</w:t>
      </w:r>
      <w:r w:rsidRPr="005947C3">
        <w:rPr>
          <w:color w:val="004A88" w:themeColor="text2" w:themeTint="E6"/>
          <w:spacing w:val="1"/>
          <w:u w:val="single" w:color="0000FF"/>
        </w:rPr>
        <w:t>oc</w:t>
      </w:r>
      <w:r w:rsidRPr="005947C3">
        <w:rPr>
          <w:color w:val="004A88" w:themeColor="text2" w:themeTint="E6"/>
          <w:spacing w:val="-1"/>
          <w:u w:val="single" w:color="0000FF"/>
        </w:rPr>
        <w:t>h</w:t>
      </w:r>
      <w:r w:rsidRPr="005947C3">
        <w:rPr>
          <w:color w:val="004A88" w:themeColor="text2" w:themeTint="E6"/>
          <w:spacing w:val="-6"/>
          <w:u w:val="single" w:color="0000FF"/>
        </w:rPr>
        <w:t>u</w:t>
      </w:r>
      <w:r w:rsidRPr="005947C3">
        <w:rPr>
          <w:color w:val="004A88" w:themeColor="text2" w:themeTint="E6"/>
          <w:spacing w:val="-1"/>
          <w:u w:val="single" w:color="0000FF"/>
        </w:rPr>
        <w:t>m</w:t>
      </w:r>
      <w:r w:rsidRPr="005947C3">
        <w:rPr>
          <w:color w:val="004A88" w:themeColor="text2" w:themeTint="E6"/>
          <w:u w:val="single" w:color="0000FF"/>
        </w:rPr>
        <w:t>.d</w:t>
      </w:r>
      <w:r w:rsidRPr="005947C3">
        <w:rPr>
          <w:color w:val="004A88" w:themeColor="text2" w:themeTint="E6"/>
          <w:spacing w:val="-1"/>
          <w:u w:val="single" w:color="0000FF"/>
        </w:rPr>
        <w:t>e</w:t>
      </w:r>
      <w:r w:rsidRPr="005947C3">
        <w:rPr>
          <w:color w:val="004A88" w:themeColor="text2" w:themeTint="E6"/>
          <w:spacing w:val="-7"/>
          <w:u w:val="single" w:color="0000FF"/>
        </w:rPr>
        <w:t>/</w:t>
      </w:r>
      <w:r w:rsidRPr="005947C3">
        <w:rPr>
          <w:color w:val="004A88" w:themeColor="text2" w:themeTint="E6"/>
          <w:spacing w:val="-1"/>
          <w:u w:val="single" w:color="0000FF"/>
        </w:rPr>
        <w:t>D</w:t>
      </w:r>
      <w:r w:rsidRPr="005947C3">
        <w:rPr>
          <w:color w:val="004A88" w:themeColor="text2" w:themeTint="E6"/>
          <w:u w:val="single" w:color="0000FF"/>
        </w:rPr>
        <w:t>i</w:t>
      </w:r>
      <w:r w:rsidRPr="005947C3">
        <w:rPr>
          <w:color w:val="004A88" w:themeColor="text2" w:themeTint="E6"/>
          <w:spacing w:val="-7"/>
          <w:u w:val="single" w:color="0000FF"/>
        </w:rPr>
        <w:t>g</w:t>
      </w:r>
      <w:r w:rsidRPr="005947C3">
        <w:rPr>
          <w:color w:val="004A88" w:themeColor="text2" w:themeTint="E6"/>
          <w:u w:val="single" w:color="0000FF"/>
        </w:rPr>
        <w:t>i</w:t>
      </w:r>
      <w:r w:rsidRPr="005947C3">
        <w:rPr>
          <w:color w:val="004A88" w:themeColor="text2" w:themeTint="E6"/>
          <w:spacing w:val="-1"/>
          <w:u w:val="single" w:color="0000FF"/>
        </w:rPr>
        <w:t>B</w:t>
      </w:r>
      <w:r w:rsidRPr="005947C3">
        <w:rPr>
          <w:color w:val="004A88" w:themeColor="text2" w:themeTint="E6"/>
          <w:u w:val="single" w:color="0000FF"/>
        </w:rPr>
        <w:t>i</w:t>
      </w:r>
      <w:r w:rsidRPr="005947C3">
        <w:rPr>
          <w:color w:val="004A88" w:themeColor="text2" w:themeTint="E6"/>
          <w:spacing w:val="-6"/>
          <w:u w:val="single" w:color="0000FF"/>
        </w:rPr>
        <w:t>b</w:t>
      </w:r>
      <w:r w:rsidRPr="005947C3">
        <w:rPr>
          <w:color w:val="004A88" w:themeColor="text2" w:themeTint="E6"/>
          <w:u w:val="single" w:color="0000FF"/>
        </w:rPr>
        <w:t>/</w:t>
      </w:r>
      <w:r w:rsidRPr="005947C3">
        <w:rPr>
          <w:color w:val="004A88" w:themeColor="text2" w:themeTint="E6"/>
          <w:spacing w:val="-4"/>
          <w:u w:val="single" w:color="0000FF"/>
        </w:rPr>
        <w:t>Zu</w:t>
      </w:r>
      <w:r w:rsidRPr="005947C3">
        <w:rPr>
          <w:color w:val="004A88" w:themeColor="text2" w:themeTint="E6"/>
          <w:spacing w:val="-6"/>
          <w:u w:val="single" w:color="0000FF"/>
        </w:rPr>
        <w:t>g</w:t>
      </w:r>
      <w:r w:rsidRPr="005947C3">
        <w:rPr>
          <w:color w:val="004A88" w:themeColor="text2" w:themeTint="E6"/>
          <w:spacing w:val="-1"/>
          <w:u w:val="single" w:color="0000FF"/>
        </w:rPr>
        <w:t>a</w:t>
      </w:r>
      <w:r w:rsidRPr="005947C3">
        <w:rPr>
          <w:color w:val="004A88" w:themeColor="text2" w:themeTint="E6"/>
          <w:spacing w:val="-4"/>
          <w:u w:val="single" w:color="0000FF"/>
        </w:rPr>
        <w:t>n</w:t>
      </w:r>
      <w:r w:rsidRPr="005947C3">
        <w:rPr>
          <w:color w:val="004A88" w:themeColor="text2" w:themeTint="E6"/>
          <w:spacing w:val="-7"/>
          <w:u w:val="single" w:color="0000FF"/>
        </w:rPr>
        <w:t>g</w:t>
      </w:r>
      <w:r w:rsidRPr="005947C3">
        <w:rPr>
          <w:color w:val="004A88" w:themeColor="text2" w:themeTint="E6"/>
          <w:spacing w:val="2"/>
          <w:u w:val="single" w:color="0000FF"/>
        </w:rPr>
        <w:t>_</w:t>
      </w:r>
      <w:r w:rsidRPr="005947C3">
        <w:rPr>
          <w:color w:val="004A88" w:themeColor="text2" w:themeTint="E6"/>
          <w:spacing w:val="-4"/>
          <w:u w:val="single" w:color="0000FF"/>
        </w:rPr>
        <w:t>E</w:t>
      </w:r>
      <w:r w:rsidRPr="005947C3">
        <w:rPr>
          <w:color w:val="004A88" w:themeColor="text2" w:themeTint="E6"/>
          <w:spacing w:val="-1"/>
          <w:u w:val="single" w:color="0000FF"/>
        </w:rPr>
        <w:t>x</w:t>
      </w:r>
      <w:r w:rsidRPr="005947C3">
        <w:rPr>
          <w:color w:val="004A88" w:themeColor="text2" w:themeTint="E6"/>
          <w:spacing w:val="1"/>
          <w:u w:val="single" w:color="0000FF"/>
        </w:rPr>
        <w:t>t</w:t>
      </w:r>
      <w:r w:rsidRPr="005947C3">
        <w:rPr>
          <w:color w:val="004A88" w:themeColor="text2" w:themeTint="E6"/>
          <w:spacing w:val="-1"/>
          <w:u w:val="single" w:color="0000FF"/>
        </w:rPr>
        <w:t>e</w:t>
      </w:r>
      <w:r w:rsidRPr="005947C3">
        <w:rPr>
          <w:color w:val="004A88" w:themeColor="text2" w:themeTint="E6"/>
          <w:u w:val="single" w:color="0000FF"/>
        </w:rPr>
        <w:t>r</w:t>
      </w:r>
      <w:r w:rsidRPr="005947C3">
        <w:rPr>
          <w:color w:val="004A88" w:themeColor="text2" w:themeTint="E6"/>
          <w:spacing w:val="-4"/>
          <w:u w:val="single" w:color="0000FF"/>
        </w:rPr>
        <w:t>n</w:t>
      </w:r>
      <w:r w:rsidRPr="005947C3">
        <w:rPr>
          <w:color w:val="004A88" w:themeColor="text2" w:themeTint="E6"/>
          <w:spacing w:val="-3"/>
          <w:u w:val="single" w:color="0000FF"/>
        </w:rPr>
        <w:t>.</w:t>
      </w:r>
      <w:r w:rsidRPr="005947C3">
        <w:rPr>
          <w:color w:val="004A88" w:themeColor="text2" w:themeTint="E6"/>
          <w:spacing w:val="-1"/>
          <w:u w:val="single" w:color="0000FF"/>
        </w:rPr>
        <w:t>h</w:t>
      </w:r>
      <w:r w:rsidRPr="005947C3">
        <w:rPr>
          <w:color w:val="004A88" w:themeColor="text2" w:themeTint="E6"/>
          <w:spacing w:val="1"/>
          <w:u w:val="single" w:color="0000FF"/>
        </w:rPr>
        <w:t>t</w:t>
      </w:r>
      <w:r w:rsidRPr="005947C3">
        <w:rPr>
          <w:color w:val="004A88" w:themeColor="text2" w:themeTint="E6"/>
          <w:spacing w:val="-6"/>
          <w:u w:val="single" w:color="0000FF"/>
        </w:rPr>
        <w:t>m</w:t>
      </w:r>
      <w:r w:rsidRPr="005947C3">
        <w:rPr>
          <w:color w:val="004A88" w:themeColor="text2" w:themeTint="E6"/>
          <w:u w:val="single" w:color="0000FF"/>
        </w:rPr>
        <w:t>l</w:t>
      </w:r>
    </w:p>
    <w:p w14:paraId="44CB9CBF" w14:textId="77777777" w:rsidR="00D84D7C" w:rsidRDefault="00D84D7C" w:rsidP="00D84D7C">
      <w:pPr>
        <w:pStyle w:val="berschrift"/>
        <w:rPr>
          <w:rFonts w:asciiTheme="minorHAnsi" w:hAnsiTheme="minorHAnsi"/>
          <w:b w:val="0"/>
          <w:caps w:val="0"/>
          <w:color w:val="333333"/>
          <w:sz w:val="19"/>
        </w:rPr>
      </w:pPr>
    </w:p>
    <w:p w14:paraId="52492560" w14:textId="77777777" w:rsidR="00D84D7C" w:rsidRDefault="00D84D7C" w:rsidP="00D84D7C">
      <w:pPr>
        <w:pStyle w:val="berschrift"/>
      </w:pPr>
      <w:bookmarkStart w:id="47" w:name="_Toc526167418"/>
      <w:r w:rsidRPr="0061715A">
        <w:t>Was ist der VPN-Tunnel und wozu brauche ich diesen?</w:t>
      </w:r>
      <w:bookmarkEnd w:id="47"/>
    </w:p>
    <w:p w14:paraId="5B2BB37B" w14:textId="77777777" w:rsidR="00D84D7C" w:rsidRPr="00407867" w:rsidRDefault="00D84D7C" w:rsidP="00D84D7C">
      <w:pPr>
        <w:pStyle w:val="Text"/>
      </w:pPr>
      <w:r>
        <w:t>Ü</w:t>
      </w:r>
      <w:r w:rsidRPr="00407867">
        <w:rPr>
          <w:spacing w:val="-1"/>
        </w:rPr>
        <w:t>be</w:t>
      </w:r>
      <w:r w:rsidRPr="00407867">
        <w:t>r</w:t>
      </w:r>
      <w:r w:rsidRPr="00407867">
        <w:rPr>
          <w:spacing w:val="-2"/>
        </w:rPr>
        <w:t xml:space="preserve"> </w:t>
      </w:r>
      <w:r w:rsidRPr="00407867">
        <w:t>d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6"/>
        </w:rPr>
        <w:t xml:space="preserve"> </w:t>
      </w:r>
      <w:r w:rsidRPr="00407867">
        <w:t>V</w:t>
      </w:r>
      <w:r w:rsidRPr="00407867">
        <w:rPr>
          <w:spacing w:val="-3"/>
        </w:rPr>
        <w:t>P</w:t>
      </w:r>
      <w:r w:rsidRPr="00407867">
        <w:rPr>
          <w:spacing w:val="-2"/>
        </w:rPr>
        <w:t>N</w:t>
      </w:r>
      <w:r w:rsidRPr="00407867">
        <w:rPr>
          <w:spacing w:val="-1"/>
        </w:rPr>
        <w:t>-</w:t>
      </w:r>
      <w:r w:rsidRPr="00407867">
        <w:rPr>
          <w:spacing w:val="-3"/>
        </w:rPr>
        <w:t>T</w:t>
      </w:r>
      <w:r w:rsidRPr="00407867">
        <w:rPr>
          <w:spacing w:val="-4"/>
        </w:rPr>
        <w:t>unn</w:t>
      </w:r>
      <w:r w:rsidRPr="00407867">
        <w:rPr>
          <w:spacing w:val="-6"/>
        </w:rPr>
        <w:t>e</w:t>
      </w:r>
      <w:r w:rsidRPr="00407867">
        <w:t>l</w:t>
      </w:r>
      <w:r w:rsidRPr="00407867">
        <w:rPr>
          <w:spacing w:val="1"/>
        </w:rPr>
        <w:t xml:space="preserve"> </w:t>
      </w:r>
      <w:r w:rsidRPr="00407867">
        <w:rPr>
          <w:spacing w:val="-2"/>
        </w:rPr>
        <w:t>k</w:t>
      </w:r>
      <w:r w:rsidRPr="00407867">
        <w:rPr>
          <w:spacing w:val="-1"/>
        </w:rPr>
        <w:t>ö</w:t>
      </w:r>
      <w:r w:rsidRPr="00407867">
        <w:rPr>
          <w:spacing w:val="-4"/>
        </w:rPr>
        <w:t>nn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1"/>
        </w:rPr>
        <w:t xml:space="preserve"> </w:t>
      </w:r>
      <w:r w:rsidRPr="00407867">
        <w:t>Sie</w:t>
      </w:r>
      <w:r w:rsidRPr="00407867">
        <w:rPr>
          <w:spacing w:val="-3"/>
        </w:rPr>
        <w:t xml:space="preserve"> </w:t>
      </w:r>
      <w:r w:rsidRPr="00407867">
        <w:t>si</w:t>
      </w:r>
      <w:r w:rsidRPr="00407867">
        <w:rPr>
          <w:spacing w:val="1"/>
        </w:rPr>
        <w:t>c</w:t>
      </w:r>
      <w:r w:rsidRPr="00407867">
        <w:t>h</w:t>
      </w:r>
      <w:r w:rsidRPr="00407867">
        <w:rPr>
          <w:spacing w:val="-6"/>
        </w:rPr>
        <w:t xml:space="preserve"> </w:t>
      </w:r>
      <w:r w:rsidRPr="00407867">
        <w:rPr>
          <w:spacing w:val="-1"/>
        </w:rPr>
        <w:t>m</w:t>
      </w:r>
      <w:r w:rsidRPr="00407867">
        <w:rPr>
          <w:spacing w:val="-5"/>
        </w:rPr>
        <w:t>i</w:t>
      </w:r>
      <w:r w:rsidRPr="00407867">
        <w:t>t</w:t>
      </w:r>
      <w:r w:rsidRPr="00407867">
        <w:rPr>
          <w:spacing w:val="-1"/>
        </w:rPr>
        <w:t xml:space="preserve"> I</w:t>
      </w:r>
      <w:r w:rsidRPr="00407867">
        <w:rPr>
          <w:spacing w:val="-6"/>
        </w:rPr>
        <w:t>h</w:t>
      </w:r>
      <w:r w:rsidRPr="00407867">
        <w:t>r</w:t>
      </w:r>
      <w:r w:rsidRPr="00407867">
        <w:rPr>
          <w:spacing w:val="-1"/>
        </w:rPr>
        <w:t>e</w:t>
      </w:r>
      <w:r w:rsidRPr="00407867">
        <w:t>m</w:t>
      </w:r>
      <w:r w:rsidRPr="00407867">
        <w:rPr>
          <w:spacing w:val="-1"/>
        </w:rPr>
        <w:t xml:space="preserve"> </w:t>
      </w:r>
      <w:r w:rsidRPr="00407867">
        <w:rPr>
          <w:spacing w:val="-8"/>
        </w:rPr>
        <w:t>p</w:t>
      </w:r>
      <w:r w:rsidRPr="00407867">
        <w:t>riv</w:t>
      </w:r>
      <w:r w:rsidRPr="00407867">
        <w:rPr>
          <w:spacing w:val="-5"/>
        </w:rPr>
        <w:t>a</w:t>
      </w:r>
      <w:r w:rsidRPr="00407867">
        <w:rPr>
          <w:spacing w:val="1"/>
        </w:rPr>
        <w:t>t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4"/>
        </w:rPr>
        <w:t xml:space="preserve"> </w:t>
      </w:r>
      <w:r w:rsidRPr="00407867">
        <w:rPr>
          <w:spacing w:val="-3"/>
        </w:rPr>
        <w:t>R</w:t>
      </w:r>
      <w:r w:rsidRPr="00407867">
        <w:rPr>
          <w:spacing w:val="-1"/>
        </w:rPr>
        <w:t>e</w:t>
      </w:r>
      <w:r w:rsidRPr="00407867">
        <w:rPr>
          <w:spacing w:val="1"/>
        </w:rPr>
        <w:t>c</w:t>
      </w:r>
      <w:r w:rsidRPr="00407867">
        <w:rPr>
          <w:spacing w:val="-1"/>
        </w:rPr>
        <w:t>h</w:t>
      </w:r>
      <w:r w:rsidRPr="00407867">
        <w:rPr>
          <w:spacing w:val="-4"/>
        </w:rPr>
        <w:t>n</w:t>
      </w:r>
      <w:r w:rsidRPr="00407867">
        <w:rPr>
          <w:spacing w:val="-6"/>
        </w:rPr>
        <w:t>e</w:t>
      </w:r>
      <w:r w:rsidRPr="00407867">
        <w:t>r in</w:t>
      </w:r>
      <w:r w:rsidRPr="00407867">
        <w:rPr>
          <w:spacing w:val="-1"/>
        </w:rPr>
        <w:t xml:space="preserve"> </w:t>
      </w:r>
      <w:r w:rsidRPr="00407867">
        <w:rPr>
          <w:spacing w:val="-5"/>
        </w:rPr>
        <w:t>d</w:t>
      </w:r>
      <w:r w:rsidRPr="00407867">
        <w:rPr>
          <w:spacing w:val="-1"/>
        </w:rPr>
        <w:t>a</w:t>
      </w:r>
      <w:r w:rsidRPr="00407867">
        <w:t>s</w:t>
      </w:r>
      <w:r w:rsidRPr="00407867">
        <w:rPr>
          <w:spacing w:val="-4"/>
        </w:rPr>
        <w:t xml:space="preserve"> </w:t>
      </w:r>
      <w:r w:rsidRPr="00407867">
        <w:t>U</w:t>
      </w:r>
      <w:r w:rsidRPr="00407867">
        <w:rPr>
          <w:spacing w:val="-11"/>
        </w:rPr>
        <w:t>n</w:t>
      </w:r>
      <w:r w:rsidRPr="00407867">
        <w:t>i</w:t>
      </w:r>
      <w:r w:rsidRPr="00407867">
        <w:rPr>
          <w:spacing w:val="-1"/>
        </w:rPr>
        <w:t>-</w:t>
      </w:r>
      <w:r w:rsidRPr="00407867">
        <w:t>N</w:t>
      </w:r>
      <w:r w:rsidRPr="00407867">
        <w:rPr>
          <w:spacing w:val="-1"/>
        </w:rPr>
        <w:t>e</w:t>
      </w:r>
      <w:r w:rsidRPr="00407867">
        <w:rPr>
          <w:spacing w:val="-6"/>
        </w:rPr>
        <w:t>t</w:t>
      </w:r>
      <w:r w:rsidRPr="00407867">
        <w:rPr>
          <w:spacing w:val="2"/>
        </w:rPr>
        <w:t>z</w:t>
      </w:r>
      <w:r w:rsidRPr="00407867">
        <w:t>w</w:t>
      </w:r>
      <w:r w:rsidRPr="00407867">
        <w:rPr>
          <w:spacing w:val="-1"/>
        </w:rPr>
        <w:t>e</w:t>
      </w:r>
      <w:r w:rsidRPr="00407867">
        <w:rPr>
          <w:spacing w:val="-7"/>
        </w:rPr>
        <w:t>r</w:t>
      </w:r>
      <w:r w:rsidRPr="00407867">
        <w:t xml:space="preserve">k </w:t>
      </w:r>
      <w:r w:rsidRPr="00407867">
        <w:rPr>
          <w:spacing w:val="-1"/>
        </w:rPr>
        <w:t>e</w:t>
      </w:r>
      <w:r w:rsidRPr="00407867">
        <w:t>i</w:t>
      </w:r>
      <w:r w:rsidRPr="00407867">
        <w:rPr>
          <w:spacing w:val="-4"/>
        </w:rPr>
        <w:t>n</w:t>
      </w:r>
      <w:r w:rsidRPr="00407867">
        <w:t>w</w:t>
      </w:r>
      <w:r w:rsidRPr="00407867">
        <w:rPr>
          <w:spacing w:val="-3"/>
        </w:rPr>
        <w:t>ä</w:t>
      </w:r>
      <w:r w:rsidRPr="00407867">
        <w:rPr>
          <w:spacing w:val="-1"/>
        </w:rPr>
        <w:t>h</w:t>
      </w:r>
      <w:r w:rsidRPr="00407867">
        <w:rPr>
          <w:spacing w:val="1"/>
        </w:rPr>
        <w:t>l</w:t>
      </w:r>
      <w:r w:rsidRPr="00407867">
        <w:rPr>
          <w:spacing w:val="-1"/>
        </w:rPr>
        <w:t>e</w:t>
      </w:r>
      <w:r w:rsidRPr="00407867">
        <w:rPr>
          <w:spacing w:val="-4"/>
        </w:rPr>
        <w:t>n</w:t>
      </w:r>
      <w:r w:rsidRPr="00407867">
        <w:t>.</w:t>
      </w:r>
      <w:r w:rsidRPr="00407867">
        <w:rPr>
          <w:spacing w:val="-5"/>
        </w:rPr>
        <w:t xml:space="preserve"> </w:t>
      </w:r>
      <w:r w:rsidRPr="00407867">
        <w:rPr>
          <w:spacing w:val="-1"/>
        </w:rPr>
        <w:t>D</w:t>
      </w:r>
      <w:r w:rsidRPr="00407867">
        <w:t>i</w:t>
      </w:r>
      <w:r w:rsidRPr="00407867">
        <w:rPr>
          <w:spacing w:val="-1"/>
        </w:rPr>
        <w:t>e</w:t>
      </w:r>
      <w:r w:rsidRPr="00407867">
        <w:t>s</w:t>
      </w:r>
      <w:r w:rsidRPr="00407867">
        <w:rPr>
          <w:spacing w:val="-2"/>
        </w:rPr>
        <w:t xml:space="preserve"> </w:t>
      </w:r>
      <w:r w:rsidRPr="00407867">
        <w:rPr>
          <w:spacing w:val="-7"/>
        </w:rPr>
        <w:t>g</w:t>
      </w:r>
      <w:r w:rsidRPr="00407867">
        <w:t>i</w:t>
      </w:r>
      <w:r w:rsidRPr="00407867">
        <w:rPr>
          <w:spacing w:val="1"/>
        </w:rPr>
        <w:t>l</w:t>
      </w:r>
      <w:r w:rsidRPr="00407867">
        <w:t>t</w:t>
      </w:r>
      <w:r w:rsidRPr="00407867">
        <w:rPr>
          <w:spacing w:val="-1"/>
        </w:rPr>
        <w:t xml:space="preserve"> </w:t>
      </w:r>
      <w:r w:rsidRPr="00407867">
        <w:rPr>
          <w:spacing w:val="-2"/>
        </w:rPr>
        <w:t>so</w:t>
      </w:r>
      <w:r w:rsidRPr="00407867">
        <w:rPr>
          <w:spacing w:val="-8"/>
        </w:rPr>
        <w:t>w</w:t>
      </w:r>
      <w:r w:rsidRPr="00407867">
        <w:rPr>
          <w:spacing w:val="-3"/>
        </w:rPr>
        <w:t>o</w:t>
      </w:r>
      <w:r w:rsidRPr="00407867">
        <w:rPr>
          <w:spacing w:val="-1"/>
        </w:rPr>
        <w:t>h</w:t>
      </w:r>
      <w:r w:rsidRPr="00407867">
        <w:t>l</w:t>
      </w:r>
      <w:r w:rsidRPr="00407867">
        <w:rPr>
          <w:spacing w:val="1"/>
        </w:rPr>
        <w:t xml:space="preserve"> </w:t>
      </w:r>
      <w:r w:rsidRPr="00407867">
        <w:t>f</w:t>
      </w:r>
      <w:r w:rsidRPr="00407867">
        <w:rPr>
          <w:spacing w:val="-6"/>
        </w:rPr>
        <w:t>ü</w:t>
      </w:r>
      <w:r w:rsidRPr="00407867">
        <w:t xml:space="preserve">r </w:t>
      </w:r>
      <w:r w:rsidRPr="00407867">
        <w:rPr>
          <w:spacing w:val="-5"/>
        </w:rPr>
        <w:t>d</w:t>
      </w:r>
      <w:r w:rsidRPr="00407867">
        <w:rPr>
          <w:spacing w:val="-3"/>
        </w:rPr>
        <w:t>a</w:t>
      </w:r>
      <w:r w:rsidRPr="00407867">
        <w:t>s</w:t>
      </w:r>
      <w:r w:rsidRPr="00407867">
        <w:rPr>
          <w:spacing w:val="-4"/>
        </w:rPr>
        <w:t xml:space="preserve"> </w:t>
      </w:r>
      <w:r w:rsidRPr="00407867">
        <w:t>W</w:t>
      </w:r>
      <w:r w:rsidRPr="00407867">
        <w:rPr>
          <w:spacing w:val="-6"/>
        </w:rPr>
        <w:t>-</w:t>
      </w:r>
      <w:r w:rsidRPr="00407867">
        <w:t>L</w:t>
      </w:r>
      <w:r w:rsidRPr="00407867">
        <w:rPr>
          <w:spacing w:val="-2"/>
        </w:rPr>
        <w:t>A</w:t>
      </w:r>
      <w:r w:rsidRPr="00407867">
        <w:t>N,</w:t>
      </w:r>
      <w:r w:rsidRPr="00407867">
        <w:rPr>
          <w:spacing w:val="-3"/>
        </w:rPr>
        <w:t xml:space="preserve"> w</w:t>
      </w:r>
      <w:r w:rsidRPr="00407867">
        <w:rPr>
          <w:spacing w:val="-1"/>
        </w:rPr>
        <w:t>e</w:t>
      </w:r>
      <w:r w:rsidRPr="00407867">
        <w:rPr>
          <w:spacing w:val="-4"/>
        </w:rPr>
        <w:t>n</w:t>
      </w:r>
      <w:r w:rsidRPr="00407867">
        <w:t>n</w:t>
      </w:r>
      <w:r w:rsidRPr="00407867">
        <w:rPr>
          <w:spacing w:val="-6"/>
        </w:rPr>
        <w:t xml:space="preserve"> </w:t>
      </w:r>
      <w:r w:rsidRPr="00407867">
        <w:rPr>
          <w:spacing w:val="-4"/>
        </w:rPr>
        <w:t>S</w:t>
      </w:r>
      <w:r w:rsidRPr="00407867">
        <w:t>ie</w:t>
      </w:r>
      <w:r w:rsidRPr="00407867">
        <w:rPr>
          <w:spacing w:val="-1"/>
        </w:rPr>
        <w:t xml:space="preserve"> a</w:t>
      </w:r>
      <w:r w:rsidRPr="00407867">
        <w:rPr>
          <w:spacing w:val="-4"/>
        </w:rPr>
        <w:t>u</w:t>
      </w:r>
      <w:r w:rsidRPr="00407867">
        <w:t>f</w:t>
      </w:r>
      <w:r w:rsidRPr="00407867">
        <w:rPr>
          <w:spacing w:val="-2"/>
        </w:rPr>
        <w:t xml:space="preserve"> </w:t>
      </w:r>
      <w:r w:rsidRPr="00407867">
        <w:t>d</w:t>
      </w:r>
      <w:r w:rsidRPr="00407867">
        <w:rPr>
          <w:spacing w:val="-1"/>
        </w:rPr>
        <w:t>e</w:t>
      </w:r>
      <w:r w:rsidRPr="00407867">
        <w:t>m</w:t>
      </w:r>
      <w:r w:rsidRPr="00407867">
        <w:rPr>
          <w:spacing w:val="-6"/>
        </w:rPr>
        <w:t xml:space="preserve"> </w:t>
      </w:r>
      <w:r w:rsidRPr="00407867">
        <w:rPr>
          <w:spacing w:val="-1"/>
        </w:rPr>
        <w:t>C</w:t>
      </w:r>
      <w:r w:rsidRPr="00407867">
        <w:rPr>
          <w:spacing w:val="-5"/>
        </w:rPr>
        <w:t>a</w:t>
      </w:r>
      <w:r w:rsidRPr="00407867">
        <w:rPr>
          <w:spacing w:val="-1"/>
        </w:rPr>
        <w:t>m</w:t>
      </w:r>
      <w:r w:rsidRPr="00407867">
        <w:rPr>
          <w:spacing w:val="-6"/>
        </w:rPr>
        <w:t>p</w:t>
      </w:r>
      <w:r w:rsidRPr="00407867">
        <w:rPr>
          <w:spacing w:val="-4"/>
        </w:rPr>
        <w:t>u</w:t>
      </w:r>
      <w:r w:rsidRPr="00407867">
        <w:t>s s</w:t>
      </w:r>
      <w:r w:rsidRPr="00407867">
        <w:rPr>
          <w:spacing w:val="-3"/>
        </w:rPr>
        <w:t>i</w:t>
      </w:r>
      <w:r w:rsidRPr="00407867">
        <w:rPr>
          <w:spacing w:val="-4"/>
        </w:rPr>
        <w:t>n</w:t>
      </w:r>
      <w:r w:rsidRPr="00407867">
        <w:t>d,</w:t>
      </w:r>
      <w:r w:rsidRPr="00407867">
        <w:rPr>
          <w:spacing w:val="-5"/>
        </w:rPr>
        <w:t xml:space="preserve"> </w:t>
      </w:r>
      <w:r w:rsidRPr="00407867">
        <w:rPr>
          <w:spacing w:val="-2"/>
        </w:rPr>
        <w:t>a</w:t>
      </w:r>
      <w:r w:rsidRPr="00407867">
        <w:rPr>
          <w:spacing w:val="1"/>
        </w:rPr>
        <w:t>l</w:t>
      </w:r>
      <w:r w:rsidRPr="00407867">
        <w:t>s</w:t>
      </w:r>
      <w:r w:rsidRPr="00407867">
        <w:rPr>
          <w:spacing w:val="-2"/>
        </w:rPr>
        <w:t xml:space="preserve"> </w:t>
      </w:r>
      <w:r w:rsidRPr="00407867">
        <w:rPr>
          <w:spacing w:val="-1"/>
        </w:rPr>
        <w:t>a</w:t>
      </w:r>
      <w:r w:rsidRPr="00407867">
        <w:rPr>
          <w:spacing w:val="-9"/>
        </w:rPr>
        <w:t>u</w:t>
      </w:r>
      <w:r w:rsidRPr="00407867">
        <w:rPr>
          <w:spacing w:val="1"/>
        </w:rPr>
        <w:t>c</w:t>
      </w:r>
      <w:r w:rsidRPr="00407867">
        <w:t>h</w:t>
      </w:r>
      <w:r w:rsidRPr="00407867">
        <w:rPr>
          <w:spacing w:val="-1"/>
        </w:rPr>
        <w:t xml:space="preserve"> </w:t>
      </w:r>
      <w:r w:rsidRPr="00407867">
        <w:t>f</w:t>
      </w:r>
      <w:r w:rsidRPr="00407867">
        <w:rPr>
          <w:spacing w:val="-6"/>
        </w:rPr>
        <w:t>ü</w:t>
      </w:r>
      <w:r w:rsidRPr="00407867">
        <w:t xml:space="preserve">r </w:t>
      </w:r>
      <w:r w:rsidRPr="00407867">
        <w:rPr>
          <w:spacing w:val="-3"/>
        </w:rPr>
        <w:t>I</w:t>
      </w:r>
      <w:r w:rsidRPr="00407867">
        <w:rPr>
          <w:spacing w:val="-1"/>
        </w:rPr>
        <w:t>h</w:t>
      </w:r>
      <w:r w:rsidRPr="00407867">
        <w:rPr>
          <w:spacing w:val="-2"/>
        </w:rPr>
        <w:t>r</w:t>
      </w:r>
      <w:r w:rsidRPr="00407867">
        <w:rPr>
          <w:spacing w:val="-1"/>
        </w:rPr>
        <w:t>e</w:t>
      </w:r>
      <w:r w:rsidRPr="00407867">
        <w:t xml:space="preserve">n </w:t>
      </w:r>
      <w:r w:rsidRPr="00407867">
        <w:rPr>
          <w:spacing w:val="-1"/>
        </w:rPr>
        <w:t>I</w:t>
      </w:r>
      <w:r w:rsidRPr="00407867">
        <w:rPr>
          <w:spacing w:val="-4"/>
        </w:rPr>
        <w:t>n</w:t>
      </w:r>
      <w:r w:rsidRPr="00407867">
        <w:rPr>
          <w:spacing w:val="1"/>
        </w:rPr>
        <w:t>t</w:t>
      </w:r>
      <w:r w:rsidRPr="00407867">
        <w:rPr>
          <w:spacing w:val="-1"/>
        </w:rPr>
        <w:t>e</w:t>
      </w:r>
      <w:r w:rsidRPr="00407867">
        <w:t>r</w:t>
      </w:r>
      <w:r w:rsidRPr="00407867">
        <w:rPr>
          <w:spacing w:val="-6"/>
        </w:rPr>
        <w:t>n</w:t>
      </w:r>
      <w:r w:rsidRPr="00407867">
        <w:rPr>
          <w:spacing w:val="-4"/>
        </w:rPr>
        <w:t>e</w:t>
      </w:r>
      <w:r w:rsidRPr="00407867">
        <w:rPr>
          <w:spacing w:val="1"/>
        </w:rPr>
        <w:t>t</w:t>
      </w:r>
      <w:r w:rsidRPr="00407867">
        <w:rPr>
          <w:spacing w:val="-1"/>
        </w:rPr>
        <w:t>-</w:t>
      </w:r>
      <w:r w:rsidRPr="00407867">
        <w:t>A</w:t>
      </w:r>
      <w:r w:rsidRPr="00407867">
        <w:rPr>
          <w:spacing w:val="-6"/>
        </w:rPr>
        <w:t>n</w:t>
      </w:r>
      <w:r w:rsidRPr="00407867">
        <w:t>s</w:t>
      </w:r>
      <w:r w:rsidRPr="00407867">
        <w:rPr>
          <w:spacing w:val="1"/>
        </w:rPr>
        <w:t>c</w:t>
      </w:r>
      <w:r w:rsidRPr="00407867">
        <w:rPr>
          <w:spacing w:val="-3"/>
        </w:rPr>
        <w:t>h</w:t>
      </w:r>
      <w:r w:rsidRPr="00407867">
        <w:rPr>
          <w:spacing w:val="-2"/>
        </w:rPr>
        <w:t>l</w:t>
      </w:r>
      <w:r w:rsidRPr="00407867">
        <w:rPr>
          <w:spacing w:val="-4"/>
        </w:rPr>
        <w:t>u</w:t>
      </w:r>
      <w:r w:rsidRPr="00407867">
        <w:t>ss</w:t>
      </w:r>
      <w:r w:rsidRPr="00407867">
        <w:rPr>
          <w:spacing w:val="-7"/>
        </w:rPr>
        <w:t xml:space="preserve"> </w:t>
      </w:r>
      <w:r w:rsidRPr="00407867">
        <w:rPr>
          <w:spacing w:val="6"/>
        </w:rPr>
        <w:t>z</w:t>
      </w:r>
      <w:r w:rsidRPr="00407867">
        <w:t>u</w:t>
      </w:r>
      <w:r w:rsidRPr="00407867">
        <w:rPr>
          <w:spacing w:val="-11"/>
        </w:rPr>
        <w:t xml:space="preserve"> </w:t>
      </w:r>
      <w:r w:rsidRPr="00407867">
        <w:rPr>
          <w:spacing w:val="-1"/>
        </w:rPr>
        <w:t>H</w:t>
      </w:r>
      <w:r w:rsidRPr="00407867">
        <w:rPr>
          <w:spacing w:val="-7"/>
        </w:rPr>
        <w:t>a</w:t>
      </w:r>
      <w:r w:rsidRPr="00407867">
        <w:rPr>
          <w:spacing w:val="-4"/>
        </w:rPr>
        <w:t>u</w:t>
      </w:r>
      <w:r w:rsidRPr="00407867">
        <w:t>s</w:t>
      </w:r>
      <w:r w:rsidRPr="00407867">
        <w:rPr>
          <w:spacing w:val="-1"/>
        </w:rPr>
        <w:t>e</w:t>
      </w:r>
      <w:r w:rsidRPr="00407867">
        <w:t>.</w:t>
      </w:r>
    </w:p>
    <w:p w14:paraId="36916D32" w14:textId="77777777" w:rsidR="00D84D7C" w:rsidRPr="00407867" w:rsidRDefault="00D84D7C" w:rsidP="00D84D7C">
      <w:pPr>
        <w:pStyle w:val="Text"/>
        <w:rPr>
          <w:szCs w:val="19"/>
        </w:rPr>
      </w:pPr>
    </w:p>
    <w:p w14:paraId="0416E624" w14:textId="32A58BC8" w:rsidR="00D84D7C" w:rsidRPr="00407867" w:rsidRDefault="00D84D7C" w:rsidP="00D84D7C">
      <w:pPr>
        <w:pStyle w:val="Text"/>
      </w:pPr>
      <w:r w:rsidRPr="00407867">
        <w:t>Sie</w:t>
      </w:r>
      <w:r w:rsidRPr="00407867">
        <w:rPr>
          <w:spacing w:val="-1"/>
        </w:rPr>
        <w:t xml:space="preserve"> be</w:t>
      </w:r>
      <w:r w:rsidRPr="00407867">
        <w:rPr>
          <w:spacing w:val="-6"/>
        </w:rPr>
        <w:t>n</w:t>
      </w:r>
      <w:r w:rsidRPr="00407867">
        <w:rPr>
          <w:spacing w:val="1"/>
        </w:rPr>
        <w:t>öt</w:t>
      </w:r>
      <w:r w:rsidRPr="00407867">
        <w:t>i</w:t>
      </w:r>
      <w:r w:rsidRPr="00407867">
        <w:rPr>
          <w:spacing w:val="-7"/>
        </w:rPr>
        <w:t>g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1"/>
        </w:rPr>
        <w:t xml:space="preserve"> e</w:t>
      </w:r>
      <w:r w:rsidRPr="00407867">
        <w:t>i</w:t>
      </w:r>
      <w:r w:rsidRPr="00407867">
        <w:rPr>
          <w:spacing w:val="-4"/>
        </w:rPr>
        <w:t>n</w:t>
      </w:r>
      <w:r w:rsidRPr="00407867">
        <w:t>e</w:t>
      </w:r>
      <w:r w:rsidRPr="00407867">
        <w:rPr>
          <w:spacing w:val="-6"/>
        </w:rPr>
        <w:t xml:space="preserve"> </w:t>
      </w:r>
      <w:r w:rsidRPr="00407867">
        <w:t>V</w:t>
      </w:r>
      <w:r w:rsidRPr="00407867">
        <w:rPr>
          <w:spacing w:val="-3"/>
        </w:rPr>
        <w:t>P</w:t>
      </w:r>
      <w:r w:rsidRPr="00407867">
        <w:t>N</w:t>
      </w:r>
      <w:r w:rsidRPr="00407867">
        <w:rPr>
          <w:spacing w:val="-4"/>
        </w:rPr>
        <w:t>-</w:t>
      </w:r>
      <w:r w:rsidRPr="00407867">
        <w:rPr>
          <w:spacing w:val="-7"/>
        </w:rPr>
        <w:t>V</w:t>
      </w:r>
      <w:r w:rsidRPr="00407867">
        <w:rPr>
          <w:spacing w:val="-1"/>
        </w:rPr>
        <w:t>e</w:t>
      </w:r>
      <w:r w:rsidRPr="00407867">
        <w:t>r</w:t>
      </w:r>
      <w:r w:rsidRPr="00407867">
        <w:rPr>
          <w:spacing w:val="-1"/>
        </w:rPr>
        <w:t>b</w:t>
      </w:r>
      <w:r w:rsidRPr="00407867">
        <w:t>i</w:t>
      </w:r>
      <w:r w:rsidRPr="00407867">
        <w:rPr>
          <w:spacing w:val="-4"/>
        </w:rPr>
        <w:t>n</w:t>
      </w:r>
      <w:r w:rsidRPr="00407867">
        <w:t>d</w:t>
      </w:r>
      <w:r w:rsidRPr="00407867">
        <w:rPr>
          <w:spacing w:val="-6"/>
        </w:rPr>
        <w:t>u</w:t>
      </w:r>
      <w:r w:rsidRPr="00407867">
        <w:rPr>
          <w:spacing w:val="-4"/>
        </w:rPr>
        <w:t>n</w:t>
      </w:r>
      <w:r w:rsidRPr="00407867">
        <w:t>g</w:t>
      </w:r>
      <w:r w:rsidRPr="00407867">
        <w:rPr>
          <w:spacing w:val="-7"/>
        </w:rPr>
        <w:t xml:space="preserve"> </w:t>
      </w:r>
      <w:r w:rsidRPr="00407867">
        <w:rPr>
          <w:spacing w:val="-1"/>
        </w:rPr>
        <w:t>b</w:t>
      </w:r>
      <w:r w:rsidRPr="00407867">
        <w:t>s</w:t>
      </w:r>
      <w:r w:rsidRPr="00407867">
        <w:rPr>
          <w:spacing w:val="-6"/>
        </w:rPr>
        <w:t>p</w:t>
      </w:r>
      <w:r w:rsidRPr="00407867">
        <w:t>w. d</w:t>
      </w:r>
      <w:r w:rsidRPr="00407867">
        <w:rPr>
          <w:spacing w:val="-3"/>
        </w:rPr>
        <w:t>a</w:t>
      </w:r>
      <w:r w:rsidRPr="00407867">
        <w:rPr>
          <w:spacing w:val="-4"/>
        </w:rPr>
        <w:t>nn</w:t>
      </w:r>
      <w:r w:rsidRPr="00407867">
        <w:t>, w</w:t>
      </w:r>
      <w:r w:rsidRPr="00407867">
        <w:rPr>
          <w:spacing w:val="-3"/>
        </w:rPr>
        <w:t>e</w:t>
      </w:r>
      <w:r w:rsidRPr="00407867">
        <w:rPr>
          <w:spacing w:val="-4"/>
        </w:rPr>
        <w:t>n</w:t>
      </w:r>
      <w:r w:rsidRPr="00407867">
        <w:t>n</w:t>
      </w:r>
      <w:r w:rsidRPr="00407867">
        <w:rPr>
          <w:spacing w:val="-1"/>
        </w:rPr>
        <w:t xml:space="preserve"> </w:t>
      </w:r>
      <w:r w:rsidRPr="00407867">
        <w:t>Sie</w:t>
      </w:r>
      <w:r w:rsidRPr="00407867">
        <w:rPr>
          <w:spacing w:val="-3"/>
        </w:rPr>
        <w:t xml:space="preserve"> </w:t>
      </w:r>
      <w:r w:rsidRPr="00407867">
        <w:rPr>
          <w:spacing w:val="-1"/>
        </w:rPr>
        <w:t>a</w:t>
      </w:r>
      <w:r w:rsidRPr="00407867">
        <w:rPr>
          <w:spacing w:val="-4"/>
        </w:rPr>
        <w:t>u</w:t>
      </w:r>
      <w:r w:rsidRPr="00407867">
        <w:t>f</w:t>
      </w:r>
      <w:r w:rsidR="00333D93">
        <w:t xml:space="preserve"> </w:t>
      </w:r>
      <w:r w:rsidRPr="00407867">
        <w:rPr>
          <w:spacing w:val="-4"/>
        </w:rPr>
        <w:t xml:space="preserve"> </w:t>
      </w:r>
      <w:r w:rsidRPr="00407867">
        <w:rPr>
          <w:spacing w:val="-1"/>
        </w:rPr>
        <w:t>D</w:t>
      </w:r>
      <w:r w:rsidRPr="00407867">
        <w:rPr>
          <w:spacing w:val="-2"/>
        </w:rPr>
        <w:t>o</w:t>
      </w:r>
      <w:r w:rsidRPr="00407867">
        <w:t>k</w:t>
      </w:r>
      <w:r w:rsidRPr="00407867">
        <w:rPr>
          <w:spacing w:val="-4"/>
        </w:rPr>
        <w:t>u</w:t>
      </w:r>
      <w:r w:rsidRPr="00407867">
        <w:rPr>
          <w:spacing w:val="-6"/>
        </w:rPr>
        <w:t>m</w:t>
      </w:r>
      <w:r w:rsidRPr="00407867">
        <w:rPr>
          <w:spacing w:val="-1"/>
        </w:rPr>
        <w:t>e</w:t>
      </w:r>
      <w:r w:rsidRPr="00407867">
        <w:rPr>
          <w:spacing w:val="-4"/>
        </w:rPr>
        <w:t>n</w:t>
      </w:r>
      <w:r w:rsidRPr="00407867">
        <w:rPr>
          <w:spacing w:val="1"/>
        </w:rPr>
        <w:t>t</w:t>
      </w:r>
      <w:r w:rsidRPr="00407867">
        <w:t>e</w:t>
      </w:r>
      <w:r w:rsidRPr="00407867">
        <w:rPr>
          <w:spacing w:val="-1"/>
        </w:rPr>
        <w:t xml:space="preserve"> </w:t>
      </w:r>
      <w:r w:rsidRPr="00407867">
        <w:rPr>
          <w:spacing w:val="-5"/>
        </w:rPr>
        <w:t>a</w:t>
      </w:r>
      <w:r w:rsidRPr="00407867">
        <w:rPr>
          <w:spacing w:val="-4"/>
        </w:rPr>
        <w:t>u</w:t>
      </w:r>
      <w:r w:rsidRPr="00407867">
        <w:t>s</w:t>
      </w:r>
      <w:r w:rsidRPr="00407867">
        <w:rPr>
          <w:spacing w:val="-2"/>
        </w:rPr>
        <w:t xml:space="preserve"> </w:t>
      </w:r>
      <w:r w:rsidRPr="00407867">
        <w:t>d</w:t>
      </w:r>
      <w:r w:rsidRPr="00407867">
        <w:rPr>
          <w:spacing w:val="-1"/>
        </w:rPr>
        <w:t>e</w:t>
      </w:r>
      <w:r w:rsidRPr="00407867">
        <w:t xml:space="preserve">r </w:t>
      </w:r>
      <w:r w:rsidRPr="00407867">
        <w:rPr>
          <w:spacing w:val="-1"/>
        </w:rPr>
        <w:t>O</w:t>
      </w:r>
      <w:r w:rsidRPr="00407867">
        <w:rPr>
          <w:spacing w:val="-6"/>
        </w:rPr>
        <w:t>n</w:t>
      </w:r>
      <w:r w:rsidRPr="00407867">
        <w:rPr>
          <w:spacing w:val="1"/>
        </w:rPr>
        <w:t>l</w:t>
      </w:r>
      <w:r w:rsidRPr="00407867">
        <w:t>i</w:t>
      </w:r>
      <w:r w:rsidRPr="00407867">
        <w:rPr>
          <w:spacing w:val="-4"/>
        </w:rPr>
        <w:t>n</w:t>
      </w:r>
      <w:r w:rsidRPr="00407867">
        <w:rPr>
          <w:spacing w:val="-1"/>
        </w:rPr>
        <w:t>e</w:t>
      </w:r>
      <w:r w:rsidR="00994F0B">
        <w:t>-</w:t>
      </w:r>
      <w:r w:rsidRPr="00407867">
        <w:rPr>
          <w:spacing w:val="-1"/>
        </w:rPr>
        <w:t>B</w:t>
      </w:r>
      <w:r w:rsidRPr="00407867">
        <w:t>i</w:t>
      </w:r>
      <w:r w:rsidRPr="00407867">
        <w:rPr>
          <w:spacing w:val="-1"/>
        </w:rPr>
        <w:t>b</w:t>
      </w:r>
      <w:r w:rsidRPr="00407867">
        <w:rPr>
          <w:spacing w:val="1"/>
        </w:rPr>
        <w:t>l</w:t>
      </w:r>
      <w:r w:rsidRPr="00407867">
        <w:t>i</w:t>
      </w:r>
      <w:r w:rsidRPr="00407867">
        <w:rPr>
          <w:spacing w:val="-4"/>
        </w:rPr>
        <w:t>o</w:t>
      </w:r>
      <w:r w:rsidRPr="00407867">
        <w:rPr>
          <w:spacing w:val="-2"/>
        </w:rPr>
        <w:t>t</w:t>
      </w:r>
      <w:r w:rsidRPr="00407867">
        <w:rPr>
          <w:spacing w:val="-1"/>
        </w:rPr>
        <w:t>he</w:t>
      </w:r>
      <w:r w:rsidRPr="00407867">
        <w:t>k</w:t>
      </w:r>
      <w:r w:rsidRPr="00407867">
        <w:rPr>
          <w:spacing w:val="-2"/>
        </w:rPr>
        <w:t xml:space="preserve"> </w:t>
      </w:r>
      <w:r w:rsidRPr="00407867">
        <w:rPr>
          <w:spacing w:val="-3"/>
        </w:rPr>
        <w:t>d</w:t>
      </w:r>
      <w:r w:rsidRPr="00407867">
        <w:rPr>
          <w:spacing w:val="-1"/>
        </w:rPr>
        <w:t>e</w:t>
      </w:r>
      <w:r w:rsidRPr="00407867">
        <w:t xml:space="preserve">r </w:t>
      </w:r>
      <w:r w:rsidRPr="00407867">
        <w:rPr>
          <w:spacing w:val="-8"/>
        </w:rPr>
        <w:t>R</w:t>
      </w:r>
      <w:r w:rsidRPr="00407867">
        <w:t>UB</w:t>
      </w:r>
      <w:r w:rsidRPr="00407867">
        <w:rPr>
          <w:spacing w:val="-11"/>
        </w:rPr>
        <w:t xml:space="preserve"> </w:t>
      </w:r>
      <w:r w:rsidRPr="00407867">
        <w:rPr>
          <w:spacing w:val="6"/>
        </w:rPr>
        <w:t>z</w:t>
      </w:r>
      <w:r w:rsidRPr="00407867">
        <w:rPr>
          <w:spacing w:val="-4"/>
        </w:rPr>
        <w:t>u</w:t>
      </w:r>
      <w:r w:rsidRPr="00407867">
        <w:rPr>
          <w:spacing w:val="-7"/>
        </w:rPr>
        <w:t>g</w:t>
      </w:r>
      <w:r w:rsidRPr="00407867">
        <w:rPr>
          <w:spacing w:val="1"/>
        </w:rPr>
        <w:t>r</w:t>
      </w:r>
      <w:r w:rsidRPr="00407867">
        <w:rPr>
          <w:spacing w:val="-1"/>
        </w:rPr>
        <w:t>e</w:t>
      </w:r>
      <w:r w:rsidRPr="00407867">
        <w:rPr>
          <w:spacing w:val="-5"/>
        </w:rPr>
        <w:t>i</w:t>
      </w:r>
      <w:r w:rsidRPr="00407867">
        <w:t>f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1"/>
        </w:rPr>
        <w:t xml:space="preserve"> </w:t>
      </w:r>
      <w:r w:rsidRPr="00407867">
        <w:rPr>
          <w:spacing w:val="-3"/>
        </w:rPr>
        <w:t>m</w:t>
      </w:r>
      <w:r w:rsidRPr="00407867">
        <w:rPr>
          <w:spacing w:val="-2"/>
        </w:rPr>
        <w:t>ö</w:t>
      </w:r>
      <w:r w:rsidRPr="00407867">
        <w:rPr>
          <w:spacing w:val="1"/>
        </w:rPr>
        <w:t>c</w:t>
      </w:r>
      <w:r w:rsidRPr="00407867">
        <w:rPr>
          <w:spacing w:val="-3"/>
        </w:rPr>
        <w:t>h</w:t>
      </w:r>
      <w:r w:rsidRPr="00407867">
        <w:rPr>
          <w:spacing w:val="1"/>
        </w:rPr>
        <w:t>t</w:t>
      </w:r>
      <w:r w:rsidRPr="00407867">
        <w:rPr>
          <w:spacing w:val="-1"/>
        </w:rPr>
        <w:t>e</w:t>
      </w:r>
      <w:r w:rsidRPr="00407867">
        <w:rPr>
          <w:spacing w:val="-4"/>
        </w:rPr>
        <w:t>n</w:t>
      </w:r>
      <w:r w:rsidRPr="00407867">
        <w:t>.</w:t>
      </w:r>
      <w:r w:rsidRPr="00407867">
        <w:rPr>
          <w:spacing w:val="-3"/>
        </w:rPr>
        <w:t xml:space="preserve"> </w:t>
      </w:r>
      <w:r w:rsidRPr="00407867">
        <w:rPr>
          <w:spacing w:val="-1"/>
        </w:rPr>
        <w:t>I</w:t>
      </w:r>
      <w:r w:rsidRPr="00407867">
        <w:rPr>
          <w:spacing w:val="-4"/>
        </w:rPr>
        <w:t>n</w:t>
      </w:r>
      <w:r w:rsidRPr="00407867">
        <w:rPr>
          <w:spacing w:val="-5"/>
        </w:rPr>
        <w:t>f</w:t>
      </w:r>
      <w:r w:rsidRPr="00407867">
        <w:rPr>
          <w:spacing w:val="-2"/>
        </w:rPr>
        <w:t>or</w:t>
      </w:r>
      <w:r w:rsidRPr="00407867">
        <w:rPr>
          <w:spacing w:val="-3"/>
        </w:rPr>
        <w:t>ma</w:t>
      </w:r>
      <w:r w:rsidRPr="00407867">
        <w:rPr>
          <w:spacing w:val="-2"/>
        </w:rPr>
        <w:t>t</w:t>
      </w:r>
      <w:r w:rsidRPr="00407867">
        <w:rPr>
          <w:spacing w:val="-3"/>
        </w:rPr>
        <w:t>i</w:t>
      </w:r>
      <w:r w:rsidRPr="00407867">
        <w:rPr>
          <w:spacing w:val="1"/>
        </w:rPr>
        <w:t>o</w:t>
      </w:r>
      <w:r w:rsidRPr="00407867">
        <w:rPr>
          <w:spacing w:val="-8"/>
        </w:rPr>
        <w:t>n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6"/>
        </w:rPr>
        <w:t xml:space="preserve"> </w:t>
      </w:r>
      <w:r w:rsidRPr="00407867">
        <w:rPr>
          <w:spacing w:val="6"/>
        </w:rPr>
        <w:t>z</w:t>
      </w:r>
      <w:r w:rsidRPr="00407867">
        <w:rPr>
          <w:spacing w:val="-4"/>
        </w:rPr>
        <w:t>u</w:t>
      </w:r>
      <w:r w:rsidRPr="00407867">
        <w:t xml:space="preserve">r </w:t>
      </w:r>
      <w:r w:rsidRPr="00407867">
        <w:rPr>
          <w:spacing w:val="-4"/>
        </w:rPr>
        <w:t>E</w:t>
      </w:r>
      <w:r w:rsidRPr="00407867">
        <w:t>i</w:t>
      </w:r>
      <w:r w:rsidRPr="00407867">
        <w:rPr>
          <w:spacing w:val="-6"/>
        </w:rPr>
        <w:t>n</w:t>
      </w:r>
      <w:r w:rsidRPr="00407867">
        <w:t>ri</w:t>
      </w:r>
      <w:r w:rsidRPr="00407867">
        <w:rPr>
          <w:spacing w:val="1"/>
        </w:rPr>
        <w:t>c</w:t>
      </w:r>
      <w:r w:rsidRPr="00407867">
        <w:rPr>
          <w:spacing w:val="-6"/>
        </w:rPr>
        <w:t>h</w:t>
      </w:r>
      <w:r w:rsidRPr="00407867">
        <w:rPr>
          <w:spacing w:val="-2"/>
        </w:rPr>
        <w:t>t</w:t>
      </w:r>
      <w:r w:rsidRPr="00407867">
        <w:rPr>
          <w:spacing w:val="-4"/>
        </w:rPr>
        <w:t>un</w:t>
      </w:r>
      <w:r w:rsidRPr="00407867">
        <w:t>g</w:t>
      </w:r>
      <w:r w:rsidRPr="00407867">
        <w:rPr>
          <w:spacing w:val="-7"/>
        </w:rPr>
        <w:t xml:space="preserve"> </w:t>
      </w:r>
      <w:r w:rsidRPr="00407867">
        <w:rPr>
          <w:spacing w:val="-2"/>
        </w:rPr>
        <w:t>u</w:t>
      </w:r>
      <w:r w:rsidRPr="00407867">
        <w:rPr>
          <w:spacing w:val="-4"/>
        </w:rPr>
        <w:t>n</w:t>
      </w:r>
      <w:r w:rsidRPr="00407867">
        <w:t xml:space="preserve">d </w:t>
      </w:r>
      <w:r w:rsidRPr="00407867">
        <w:rPr>
          <w:spacing w:val="-1"/>
        </w:rPr>
        <w:t>K</w:t>
      </w:r>
      <w:r w:rsidRPr="00407867">
        <w:rPr>
          <w:spacing w:val="1"/>
        </w:rPr>
        <w:t>o</w:t>
      </w:r>
      <w:r w:rsidRPr="00407867">
        <w:rPr>
          <w:spacing w:val="-4"/>
        </w:rPr>
        <w:t>n</w:t>
      </w:r>
      <w:r w:rsidRPr="00407867">
        <w:t>fi</w:t>
      </w:r>
      <w:r w:rsidRPr="00407867">
        <w:rPr>
          <w:spacing w:val="-7"/>
        </w:rPr>
        <w:t>g</w:t>
      </w:r>
      <w:r w:rsidRPr="00407867">
        <w:rPr>
          <w:spacing w:val="-4"/>
        </w:rPr>
        <w:t>u</w:t>
      </w:r>
      <w:r w:rsidRPr="00407867">
        <w:t>r</w:t>
      </w:r>
      <w:r w:rsidRPr="00407867">
        <w:rPr>
          <w:spacing w:val="-3"/>
        </w:rPr>
        <w:t>a</w:t>
      </w:r>
      <w:r w:rsidRPr="00407867">
        <w:rPr>
          <w:spacing w:val="-2"/>
        </w:rPr>
        <w:t>t</w:t>
      </w:r>
      <w:r w:rsidRPr="00407867">
        <w:t>i</w:t>
      </w:r>
      <w:r w:rsidRPr="00407867">
        <w:rPr>
          <w:spacing w:val="1"/>
        </w:rPr>
        <w:t>o</w:t>
      </w:r>
      <w:r w:rsidRPr="00407867">
        <w:t>n</w:t>
      </w:r>
      <w:r w:rsidRPr="00407867">
        <w:rPr>
          <w:spacing w:val="-1"/>
        </w:rPr>
        <w:t xml:space="preserve"> </w:t>
      </w:r>
      <w:r w:rsidRPr="00407867">
        <w:t>d</w:t>
      </w:r>
      <w:r w:rsidRPr="00407867">
        <w:rPr>
          <w:spacing w:val="-9"/>
        </w:rPr>
        <w:t>e</w:t>
      </w:r>
      <w:r w:rsidRPr="00407867">
        <w:t>s V</w:t>
      </w:r>
      <w:r w:rsidRPr="00407867">
        <w:rPr>
          <w:spacing w:val="-1"/>
        </w:rPr>
        <w:t>P</w:t>
      </w:r>
      <w:r w:rsidRPr="00407867">
        <w:t>N</w:t>
      </w:r>
      <w:r w:rsidRPr="00407867">
        <w:rPr>
          <w:spacing w:val="-6"/>
        </w:rPr>
        <w:t>-</w:t>
      </w:r>
      <w:r w:rsidRPr="00407867">
        <w:rPr>
          <w:spacing w:val="-1"/>
        </w:rPr>
        <w:t>C</w:t>
      </w:r>
      <w:r w:rsidRPr="00407867">
        <w:rPr>
          <w:spacing w:val="1"/>
        </w:rPr>
        <w:t>l</w:t>
      </w:r>
      <w:r w:rsidRPr="00407867">
        <w:t>i</w:t>
      </w:r>
      <w:r w:rsidRPr="00407867">
        <w:rPr>
          <w:spacing w:val="-1"/>
        </w:rPr>
        <w:t>e</w:t>
      </w:r>
      <w:r w:rsidRPr="00407867">
        <w:rPr>
          <w:spacing w:val="-6"/>
        </w:rPr>
        <w:t>n</w:t>
      </w:r>
      <w:r w:rsidRPr="00407867">
        <w:rPr>
          <w:spacing w:val="-4"/>
        </w:rPr>
        <w:t>t</w:t>
      </w:r>
      <w:r w:rsidRPr="00407867">
        <w:t>s</w:t>
      </w:r>
      <w:r w:rsidRPr="00407867">
        <w:rPr>
          <w:spacing w:val="-2"/>
        </w:rPr>
        <w:t xml:space="preserve"> </w:t>
      </w:r>
      <w:r w:rsidRPr="00407867">
        <w:t>fi</w:t>
      </w:r>
      <w:r w:rsidRPr="00407867">
        <w:rPr>
          <w:spacing w:val="-4"/>
        </w:rPr>
        <w:t>n</w:t>
      </w:r>
      <w:r w:rsidRPr="00407867">
        <w:t>d</w:t>
      </w:r>
      <w:r w:rsidRPr="00407867">
        <w:rPr>
          <w:spacing w:val="-1"/>
        </w:rPr>
        <w:t>e</w:t>
      </w:r>
      <w:r w:rsidRPr="00407867">
        <w:t>n</w:t>
      </w:r>
      <w:r w:rsidRPr="00407867">
        <w:rPr>
          <w:spacing w:val="-6"/>
        </w:rPr>
        <w:t xml:space="preserve"> </w:t>
      </w:r>
      <w:r w:rsidRPr="00407867">
        <w:t>Sie</w:t>
      </w:r>
      <w:r w:rsidRPr="00407867">
        <w:rPr>
          <w:spacing w:val="-1"/>
        </w:rPr>
        <w:t xml:space="preserve"> </w:t>
      </w:r>
      <w:r w:rsidRPr="00407867">
        <w:rPr>
          <w:spacing w:val="-8"/>
        </w:rPr>
        <w:t>u</w:t>
      </w:r>
      <w:r w:rsidRPr="00407867">
        <w:rPr>
          <w:spacing w:val="-6"/>
        </w:rPr>
        <w:t>n</w:t>
      </w:r>
      <w:r w:rsidRPr="00407867">
        <w:rPr>
          <w:spacing w:val="1"/>
        </w:rPr>
        <w:t>t</w:t>
      </w:r>
      <w:r w:rsidRPr="00407867">
        <w:rPr>
          <w:spacing w:val="-1"/>
        </w:rPr>
        <w:t>e</w:t>
      </w:r>
      <w:r w:rsidRPr="00407867">
        <w:t xml:space="preserve">r: </w:t>
      </w:r>
      <w:r w:rsidRPr="00A2764D">
        <w:rPr>
          <w:color w:val="004A88" w:themeColor="text2" w:themeTint="E6"/>
          <w:spacing w:val="-6"/>
          <w:u w:val="single" w:color="0000FF"/>
        </w:rPr>
        <w:t>h</w:t>
      </w:r>
      <w:r w:rsidRPr="00A2764D">
        <w:rPr>
          <w:color w:val="004A88" w:themeColor="text2" w:themeTint="E6"/>
          <w:spacing w:val="-2"/>
          <w:u w:val="single" w:color="0000FF"/>
        </w:rPr>
        <w:t>t</w:t>
      </w:r>
      <w:r w:rsidRPr="00A2764D">
        <w:rPr>
          <w:color w:val="004A88" w:themeColor="text2" w:themeTint="E6"/>
          <w:spacing w:val="1"/>
          <w:u w:val="single" w:color="0000FF"/>
        </w:rPr>
        <w:t>t</w:t>
      </w:r>
      <w:r w:rsidRPr="00A2764D">
        <w:rPr>
          <w:color w:val="004A88" w:themeColor="text2" w:themeTint="E6"/>
          <w:spacing w:val="-6"/>
          <w:u w:val="single" w:color="0000FF"/>
        </w:rPr>
        <w:t>p</w:t>
      </w:r>
      <w:r w:rsidRPr="00A2764D">
        <w:rPr>
          <w:color w:val="004A88" w:themeColor="text2" w:themeTint="E6"/>
          <w:u w:val="single" w:color="0000FF"/>
        </w:rPr>
        <w:t>s:</w:t>
      </w:r>
      <w:r w:rsidRPr="00A2764D">
        <w:rPr>
          <w:color w:val="004A88" w:themeColor="text2" w:themeTint="E6"/>
          <w:spacing w:val="-4"/>
          <w:u w:val="single" w:color="0000FF"/>
        </w:rPr>
        <w:t>/</w:t>
      </w:r>
      <w:r w:rsidRPr="00A2764D">
        <w:rPr>
          <w:color w:val="004A88" w:themeColor="text2" w:themeTint="E6"/>
          <w:u w:val="single" w:color="0000FF"/>
        </w:rPr>
        <w:t>/</w:t>
      </w:r>
      <w:r w:rsidRPr="00A2764D">
        <w:rPr>
          <w:color w:val="004A88" w:themeColor="text2" w:themeTint="E6"/>
          <w:spacing w:val="-4"/>
          <w:u w:val="single" w:color="0000FF"/>
        </w:rPr>
        <w:t>no</w:t>
      </w:r>
      <w:r w:rsidRPr="00A2764D">
        <w:rPr>
          <w:color w:val="004A88" w:themeColor="text2" w:themeTint="E6"/>
          <w:spacing w:val="-2"/>
          <w:u w:val="single" w:color="0000FF"/>
        </w:rPr>
        <w:t>c</w:t>
      </w:r>
      <w:r w:rsidRPr="00A2764D">
        <w:rPr>
          <w:color w:val="004A88" w:themeColor="text2" w:themeTint="E6"/>
          <w:spacing w:val="-3"/>
          <w:u w:val="single" w:color="0000FF"/>
        </w:rPr>
        <w:t>.</w:t>
      </w:r>
      <w:r w:rsidRPr="00A2764D">
        <w:rPr>
          <w:color w:val="004A88" w:themeColor="text2" w:themeTint="E6"/>
          <w:spacing w:val="-2"/>
          <w:u w:val="single" w:color="0000FF"/>
        </w:rPr>
        <w:t>r</w:t>
      </w:r>
      <w:r w:rsidRPr="00A2764D">
        <w:rPr>
          <w:color w:val="004A88" w:themeColor="text2" w:themeTint="E6"/>
          <w:spacing w:val="-4"/>
          <w:u w:val="single" w:color="0000FF"/>
        </w:rPr>
        <w:t>u</w:t>
      </w:r>
      <w:r w:rsidRPr="00A2764D">
        <w:rPr>
          <w:color w:val="004A88" w:themeColor="text2" w:themeTint="E6"/>
          <w:spacing w:val="-1"/>
          <w:u w:val="single" w:color="0000FF"/>
        </w:rPr>
        <w:t>b</w:t>
      </w:r>
      <w:r w:rsidRPr="00A2764D">
        <w:rPr>
          <w:color w:val="004A88" w:themeColor="text2" w:themeTint="E6"/>
          <w:u w:val="single" w:color="0000FF"/>
        </w:rPr>
        <w:t>.d</w:t>
      </w:r>
      <w:r w:rsidRPr="00A2764D">
        <w:rPr>
          <w:color w:val="004A88" w:themeColor="text2" w:themeTint="E6"/>
          <w:spacing w:val="-6"/>
          <w:u w:val="single" w:color="0000FF"/>
        </w:rPr>
        <w:t>e</w:t>
      </w:r>
      <w:r w:rsidRPr="00A2764D">
        <w:rPr>
          <w:color w:val="004A88" w:themeColor="text2" w:themeTint="E6"/>
          <w:u w:val="single" w:color="0000FF"/>
        </w:rPr>
        <w:t>/</w:t>
      </w:r>
      <w:r w:rsidRPr="00A2764D">
        <w:rPr>
          <w:color w:val="004A88" w:themeColor="text2" w:themeTint="E6"/>
          <w:spacing w:val="-3"/>
          <w:u w:val="single" w:color="0000FF"/>
        </w:rPr>
        <w:t>w</w:t>
      </w:r>
      <w:r w:rsidRPr="00A2764D">
        <w:rPr>
          <w:color w:val="004A88" w:themeColor="text2" w:themeTint="E6"/>
          <w:spacing w:val="-6"/>
          <w:u w:val="single" w:color="0000FF"/>
        </w:rPr>
        <w:t>e</w:t>
      </w:r>
      <w:r w:rsidRPr="00A2764D">
        <w:rPr>
          <w:color w:val="004A88" w:themeColor="text2" w:themeTint="E6"/>
          <w:spacing w:val="-1"/>
          <w:u w:val="single" w:color="0000FF"/>
        </w:rPr>
        <w:t>b</w:t>
      </w:r>
      <w:r w:rsidRPr="00A2764D">
        <w:rPr>
          <w:color w:val="004A88" w:themeColor="text2" w:themeTint="E6"/>
          <w:u w:val="single" w:color="0000FF"/>
        </w:rPr>
        <w:t>/</w:t>
      </w:r>
      <w:r w:rsidRPr="00A2764D">
        <w:rPr>
          <w:color w:val="004A88" w:themeColor="text2" w:themeTint="E6"/>
          <w:spacing w:val="-1"/>
          <w:u w:val="single" w:color="0000FF"/>
        </w:rPr>
        <w:t>a</w:t>
      </w:r>
      <w:r w:rsidRPr="00A2764D">
        <w:rPr>
          <w:color w:val="004A88" w:themeColor="text2" w:themeTint="E6"/>
          <w:spacing w:val="-4"/>
          <w:u w:val="single" w:color="0000FF"/>
        </w:rPr>
        <w:t>n</w:t>
      </w:r>
      <w:r w:rsidRPr="00A2764D">
        <w:rPr>
          <w:color w:val="004A88" w:themeColor="text2" w:themeTint="E6"/>
          <w:spacing w:val="-2"/>
          <w:u w:val="single" w:color="0000FF"/>
        </w:rPr>
        <w:t>l</w:t>
      </w:r>
      <w:r w:rsidRPr="00A2764D">
        <w:rPr>
          <w:color w:val="004A88" w:themeColor="text2" w:themeTint="E6"/>
          <w:spacing w:val="-1"/>
          <w:u w:val="single" w:color="0000FF"/>
        </w:rPr>
        <w:t>e</w:t>
      </w:r>
      <w:r w:rsidRPr="00A2764D">
        <w:rPr>
          <w:color w:val="004A88" w:themeColor="text2" w:themeTint="E6"/>
          <w:spacing w:val="-3"/>
          <w:u w:val="single" w:color="0000FF"/>
        </w:rPr>
        <w:t>i</w:t>
      </w:r>
      <w:r w:rsidRPr="00A2764D">
        <w:rPr>
          <w:color w:val="004A88" w:themeColor="text2" w:themeTint="E6"/>
          <w:spacing w:val="1"/>
          <w:u w:val="single" w:color="0000FF"/>
        </w:rPr>
        <w:t>t</w:t>
      </w:r>
      <w:r w:rsidRPr="00A2764D">
        <w:rPr>
          <w:color w:val="004A88" w:themeColor="text2" w:themeTint="E6"/>
          <w:spacing w:val="-4"/>
          <w:u w:val="single" w:color="0000FF"/>
        </w:rPr>
        <w:t>un</w:t>
      </w:r>
      <w:r w:rsidRPr="00A2764D">
        <w:rPr>
          <w:color w:val="004A88" w:themeColor="text2" w:themeTint="E6"/>
          <w:spacing w:val="-7"/>
          <w:u w:val="single" w:color="0000FF"/>
        </w:rPr>
        <w:t>g</w:t>
      </w:r>
      <w:r w:rsidRPr="00A2764D">
        <w:rPr>
          <w:color w:val="004A88" w:themeColor="text2" w:themeTint="E6"/>
          <w:spacing w:val="-1"/>
          <w:u w:val="single" w:color="0000FF"/>
        </w:rPr>
        <w:t>e</w:t>
      </w:r>
      <w:r w:rsidRPr="00A2764D">
        <w:rPr>
          <w:color w:val="004A88" w:themeColor="text2" w:themeTint="E6"/>
          <w:spacing w:val="-4"/>
          <w:u w:val="single" w:color="0000FF"/>
        </w:rPr>
        <w:t>n</w:t>
      </w:r>
      <w:r w:rsidRPr="00A2764D">
        <w:rPr>
          <w:color w:val="004A88" w:themeColor="text2" w:themeTint="E6"/>
          <w:spacing w:val="-2"/>
          <w:u w:val="single" w:color="0000FF"/>
        </w:rPr>
        <w:t>#</w:t>
      </w:r>
      <w:r w:rsidRPr="00A2764D">
        <w:rPr>
          <w:color w:val="004A88" w:themeColor="text2" w:themeTint="E6"/>
          <w:u w:val="single" w:color="0000FF"/>
        </w:rPr>
        <w:t>v</w:t>
      </w:r>
      <w:r w:rsidRPr="00A2764D">
        <w:rPr>
          <w:color w:val="004A88" w:themeColor="text2" w:themeTint="E6"/>
          <w:spacing w:val="-6"/>
          <w:u w:val="single" w:color="0000FF"/>
        </w:rPr>
        <w:t>p</w:t>
      </w:r>
      <w:r w:rsidRPr="00A2764D">
        <w:rPr>
          <w:color w:val="004A88" w:themeColor="text2" w:themeTint="E6"/>
          <w:u w:val="single" w:color="0000FF"/>
        </w:rPr>
        <w:t>n</w:t>
      </w:r>
    </w:p>
    <w:p w14:paraId="7D87B7C9" w14:textId="77777777" w:rsidR="00D84D7C" w:rsidRPr="0061715A" w:rsidRDefault="00D84D7C" w:rsidP="00D84D7C">
      <w:pPr>
        <w:pStyle w:val="Text"/>
      </w:pPr>
    </w:p>
    <w:p w14:paraId="16000EE8" w14:textId="6BE3F7B6" w:rsidR="005E1E96" w:rsidRPr="00203DF5" w:rsidRDefault="005E1E96" w:rsidP="00763294"/>
    <w:sectPr w:rsidR="005E1E96" w:rsidRPr="00203DF5" w:rsidSect="007B1CBD">
      <w:footerReference w:type="default" r:id="rId23"/>
      <w:footerReference w:type="first" r:id="rId24"/>
      <w:pgSz w:w="11906" w:h="16838" w:code="9"/>
      <w:pgMar w:top="1418" w:right="1701" w:bottom="3402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B7B33" w14:textId="77777777" w:rsidR="00C647E4" w:rsidRDefault="00C647E4" w:rsidP="000E6B57">
      <w:r>
        <w:separator/>
      </w:r>
    </w:p>
  </w:endnote>
  <w:endnote w:type="continuationSeparator" w:id="0">
    <w:p w14:paraId="79B80C21" w14:textId="77777777" w:rsidR="00C647E4" w:rsidRDefault="00C647E4" w:rsidP="000E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B Scala MZ">
    <w:altName w:val="Nyala"/>
    <w:panose1 w:val="02000504070000020003"/>
    <w:charset w:val="00"/>
    <w:family w:val="auto"/>
    <w:pitch w:val="variable"/>
    <w:sig w:usb0="A00000AF" w:usb1="4000E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Flama">
    <w:altName w:val="Times New Roman"/>
    <w:panose1 w:val="02000000000000000000"/>
    <w:charset w:val="00"/>
    <w:family w:val="auto"/>
    <w:pitch w:val="variable"/>
    <w:sig w:usb0="A00000AF" w:usb1="4000207B" w:usb2="00000000" w:usb3="00000000" w:csb0="0000008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asisTabelle"/>
      <w:tblpPr w:vertAnchor="page" w:horzAnchor="margin" w:tblpXSpec="right" w:tblpY="15877"/>
      <w:tblW w:w="0" w:type="auto"/>
      <w:tblLayout w:type="fixed"/>
      <w:tblLook w:val="04A0" w:firstRow="1" w:lastRow="0" w:firstColumn="1" w:lastColumn="0" w:noHBand="0" w:noVBand="1"/>
    </w:tblPr>
    <w:tblGrid>
      <w:gridCol w:w="1134"/>
    </w:tblGrid>
    <w:sdt>
      <w:sdtPr>
        <w:id w:val="1275051502"/>
        <w:lock w:val="sdtContentLocked"/>
        <w:placeholder>
          <w:docPart w:val="7F033363CB674AF3B6BCA53E796D8120"/>
        </w:placeholder>
      </w:sdtPr>
      <w:sdtEndPr/>
      <w:sdtContent>
        <w:tr w:rsidR="00856578" w14:paraId="3D0E3399" w14:textId="77777777" w:rsidTr="004B1541">
          <w:trPr>
            <w:trHeight w:hRule="exact" w:val="283"/>
          </w:trPr>
          <w:tc>
            <w:tcPr>
              <w:tcW w:w="1134" w:type="dxa"/>
              <w:vAlign w:val="bottom"/>
            </w:tcPr>
            <w:sdt>
              <w:sdtPr>
                <w:id w:val="-1418245369"/>
                <w:placeholder>
                  <w:docPart w:val="7F033363CB674AF3B6BCA53E796D8120"/>
                </w:placeholder>
              </w:sdtPr>
              <w:sdtEndPr/>
              <w:sdtContent>
                <w:p w14:paraId="118BD8F0" w14:textId="33C0EECC" w:rsidR="00856578" w:rsidRDefault="00856578" w:rsidP="004B1541">
                  <w:pPr>
                    <w:pStyle w:val="Seite"/>
                  </w:pPr>
                  <w:r>
                    <w:fldChar w:fldCharType="begin"/>
                  </w:r>
                  <w:r>
                    <w:instrText xml:space="preserve"> PAGE</w:instrText>
                  </w:r>
                  <w:r>
                    <w:fldChar w:fldCharType="separate"/>
                  </w:r>
                  <w:r w:rsidR="000B1903">
                    <w:rPr>
                      <w:noProof/>
                    </w:rPr>
                    <w:t>5</w:t>
                  </w:r>
                  <w:r>
                    <w:fldChar w:fldCharType="end"/>
                  </w:r>
                </w:p>
              </w:sdtContent>
            </w:sdt>
          </w:tc>
        </w:tr>
      </w:sdtContent>
    </w:sdt>
  </w:tbl>
  <w:p w14:paraId="64DE4833" w14:textId="77777777" w:rsidR="00856578" w:rsidRPr="00856578" w:rsidRDefault="00856578" w:rsidP="008565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86C0" w14:textId="77777777" w:rsidR="0028259D" w:rsidRPr="0028259D" w:rsidRDefault="0028259D" w:rsidP="0028259D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8650344" wp14:editId="263AF87C">
              <wp:simplePos x="0" y="0"/>
              <wp:positionH relativeFrom="page">
                <wp:posOffset>4822825</wp:posOffset>
              </wp:positionH>
              <wp:positionV relativeFrom="page">
                <wp:posOffset>9998710</wp:posOffset>
              </wp:positionV>
              <wp:extent cx="1659600" cy="316800"/>
              <wp:effectExtent l="0" t="0" r="0" b="7620"/>
              <wp:wrapNone/>
              <wp:docPr id="1" name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659600" cy="316800"/>
                      </a:xfrm>
                      <a:custGeom>
                        <a:avLst/>
                        <a:gdLst>
                          <a:gd name="T0" fmla="*/ 3814 w 4287"/>
                          <a:gd name="T1" fmla="*/ 362 h 818"/>
                          <a:gd name="T2" fmla="*/ 150 w 4287"/>
                          <a:gd name="T3" fmla="*/ 190 h 818"/>
                          <a:gd name="T4" fmla="*/ 37 w 4287"/>
                          <a:gd name="T5" fmla="*/ 89 h 818"/>
                          <a:gd name="T6" fmla="*/ 252 w 4287"/>
                          <a:gd name="T7" fmla="*/ 193 h 818"/>
                          <a:gd name="T8" fmla="*/ 214 w 4287"/>
                          <a:gd name="T9" fmla="*/ 120 h 818"/>
                          <a:gd name="T10" fmla="*/ 404 w 4287"/>
                          <a:gd name="T11" fmla="*/ 190 h 818"/>
                          <a:gd name="T12" fmla="*/ 480 w 4287"/>
                          <a:gd name="T13" fmla="*/ 0 h 818"/>
                          <a:gd name="T14" fmla="*/ 559 w 4287"/>
                          <a:gd name="T15" fmla="*/ 190 h 818"/>
                          <a:gd name="T16" fmla="*/ 661 w 4287"/>
                          <a:gd name="T17" fmla="*/ 115 h 818"/>
                          <a:gd name="T18" fmla="*/ 594 w 4287"/>
                          <a:gd name="T19" fmla="*/ 30 h 818"/>
                          <a:gd name="T20" fmla="*/ 148 w 4287"/>
                          <a:gd name="T21" fmla="*/ 429 h 818"/>
                          <a:gd name="T22" fmla="*/ 35 w 4287"/>
                          <a:gd name="T23" fmla="*/ 307 h 818"/>
                          <a:gd name="T24" fmla="*/ 225 w 4287"/>
                          <a:gd name="T25" fmla="*/ 367 h 818"/>
                          <a:gd name="T26" fmla="*/ 308 w 4287"/>
                          <a:gd name="T27" fmla="*/ 436 h 818"/>
                          <a:gd name="T28" fmla="*/ 421 w 4287"/>
                          <a:gd name="T29" fmla="*/ 497 h 818"/>
                          <a:gd name="T30" fmla="*/ 605 w 4287"/>
                          <a:gd name="T31" fmla="*/ 307 h 818"/>
                          <a:gd name="T32" fmla="*/ 507 w 4287"/>
                          <a:gd name="T33" fmla="*/ 497 h 818"/>
                          <a:gd name="T34" fmla="*/ 750 w 4287"/>
                          <a:gd name="T35" fmla="*/ 416 h 818"/>
                          <a:gd name="T36" fmla="*/ 629 w 4287"/>
                          <a:gd name="T37" fmla="*/ 307 h 818"/>
                          <a:gd name="T38" fmla="*/ 911 w 4287"/>
                          <a:gd name="T39" fmla="*/ 497 h 818"/>
                          <a:gd name="T40" fmla="*/ 800 w 4287"/>
                          <a:gd name="T41" fmla="*/ 497 h 818"/>
                          <a:gd name="T42" fmla="*/ 836 w 4287"/>
                          <a:gd name="T43" fmla="*/ 396 h 818"/>
                          <a:gd name="T44" fmla="*/ 1042 w 4287"/>
                          <a:gd name="T45" fmla="*/ 334 h 818"/>
                          <a:gd name="T46" fmla="*/ 1054 w 4287"/>
                          <a:gd name="T47" fmla="*/ 419 h 818"/>
                          <a:gd name="T48" fmla="*/ 1150 w 4287"/>
                          <a:gd name="T49" fmla="*/ 497 h 818"/>
                          <a:gd name="T50" fmla="*/ 1307 w 4287"/>
                          <a:gd name="T51" fmla="*/ 497 h 818"/>
                          <a:gd name="T52" fmla="*/ 1272 w 4287"/>
                          <a:gd name="T53" fmla="*/ 337 h 818"/>
                          <a:gd name="T54" fmla="*/ 1489 w 4287"/>
                          <a:gd name="T55" fmla="*/ 497 h 818"/>
                          <a:gd name="T56" fmla="*/ 1438 w 4287"/>
                          <a:gd name="T57" fmla="*/ 350 h 818"/>
                          <a:gd name="T58" fmla="*/ 1429 w 4287"/>
                          <a:gd name="T59" fmla="*/ 255 h 818"/>
                          <a:gd name="T60" fmla="*/ 1450 w 4287"/>
                          <a:gd name="T61" fmla="*/ 255 h 818"/>
                          <a:gd name="T62" fmla="*/ 1664 w 4287"/>
                          <a:gd name="T63" fmla="*/ 307 h 818"/>
                          <a:gd name="T64" fmla="*/ 78 w 4287"/>
                          <a:gd name="T65" fmla="*/ 803 h 818"/>
                          <a:gd name="T66" fmla="*/ 3 w 4287"/>
                          <a:gd name="T67" fmla="*/ 614 h 818"/>
                          <a:gd name="T68" fmla="*/ 74 w 4287"/>
                          <a:gd name="T69" fmla="*/ 785 h 818"/>
                          <a:gd name="T70" fmla="*/ 70 w 4287"/>
                          <a:gd name="T71" fmla="*/ 697 h 818"/>
                          <a:gd name="T72" fmla="*/ 170 w 4287"/>
                          <a:gd name="T73" fmla="*/ 679 h 818"/>
                          <a:gd name="T74" fmla="*/ 242 w 4287"/>
                          <a:gd name="T75" fmla="*/ 629 h 818"/>
                          <a:gd name="T76" fmla="*/ 492 w 4287"/>
                          <a:gd name="T77" fmla="*/ 743 h 818"/>
                          <a:gd name="T78" fmla="*/ 424 w 4287"/>
                          <a:gd name="T79" fmla="*/ 630 h 818"/>
                          <a:gd name="T80" fmla="*/ 353 w 4287"/>
                          <a:gd name="T81" fmla="*/ 678 h 818"/>
                          <a:gd name="T82" fmla="*/ 650 w 4287"/>
                          <a:gd name="T83" fmla="*/ 715 h 818"/>
                          <a:gd name="T84" fmla="*/ 554 w 4287"/>
                          <a:gd name="T85" fmla="*/ 696 h 818"/>
                          <a:gd name="T86" fmla="*/ 858 w 4287"/>
                          <a:gd name="T87" fmla="*/ 614 h 818"/>
                          <a:gd name="T88" fmla="*/ 717 w 4287"/>
                          <a:gd name="T89" fmla="*/ 614 h 818"/>
                          <a:gd name="T90" fmla="*/ 925 w 4287"/>
                          <a:gd name="T91" fmla="*/ 652 h 818"/>
                          <a:gd name="T92" fmla="*/ 1074 w 4287"/>
                          <a:gd name="T93" fmla="*/ 803 h 818"/>
                          <a:gd name="T94" fmla="*/ 903 w 4287"/>
                          <a:gd name="T95" fmla="*/ 614 h 818"/>
                          <a:gd name="T96" fmla="*/ 2185 w 4287"/>
                          <a:gd name="T97" fmla="*/ 804 h 818"/>
                          <a:gd name="T98" fmla="*/ 2389 w 4287"/>
                          <a:gd name="T99" fmla="*/ 421 h 818"/>
                          <a:gd name="T100" fmla="*/ 3597 w 4287"/>
                          <a:gd name="T101" fmla="*/ 1 h 818"/>
                          <a:gd name="T102" fmla="*/ 2948 w 4287"/>
                          <a:gd name="T103" fmla="*/ 1 h 818"/>
                          <a:gd name="T104" fmla="*/ 4114 w 4287"/>
                          <a:gd name="T105" fmla="*/ 385 h 818"/>
                          <a:gd name="T106" fmla="*/ 4287 w 4287"/>
                          <a:gd name="T107" fmla="*/ 588 h 818"/>
                          <a:gd name="T108" fmla="*/ 3814 w 4287"/>
                          <a:gd name="T109" fmla="*/ 744 h 81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</a:cxnLst>
                        <a:rect l="0" t="0" r="r" b="b"/>
                        <a:pathLst>
                          <a:path w="4287" h="818">
                            <a:moveTo>
                              <a:pt x="3814" y="362"/>
                            </a:moveTo>
                            <a:lnTo>
                              <a:pt x="3814" y="61"/>
                            </a:lnTo>
                            <a:lnTo>
                              <a:pt x="4022" y="61"/>
                            </a:lnTo>
                            <a:cubicBezTo>
                              <a:pt x="4118" y="61"/>
                              <a:pt x="4193" y="105"/>
                              <a:pt x="4193" y="208"/>
                            </a:cubicBezTo>
                            <a:cubicBezTo>
                              <a:pt x="4193" y="314"/>
                              <a:pt x="4106" y="362"/>
                              <a:pt x="4012" y="362"/>
                            </a:cubicBezTo>
                            <a:lnTo>
                              <a:pt x="3814" y="362"/>
                            </a:lnTo>
                            <a:close/>
                            <a:moveTo>
                              <a:pt x="1" y="190"/>
                            </a:moveTo>
                            <a:lnTo>
                              <a:pt x="37" y="190"/>
                            </a:lnTo>
                            <a:lnTo>
                              <a:pt x="37" y="119"/>
                            </a:lnTo>
                            <a:lnTo>
                              <a:pt x="67" y="119"/>
                            </a:lnTo>
                            <a:lnTo>
                              <a:pt x="112" y="190"/>
                            </a:lnTo>
                            <a:lnTo>
                              <a:pt x="150" y="190"/>
                            </a:lnTo>
                            <a:lnTo>
                              <a:pt x="103" y="115"/>
                            </a:lnTo>
                            <a:cubicBezTo>
                              <a:pt x="129" y="106"/>
                              <a:pt x="141" y="83"/>
                              <a:pt x="141" y="60"/>
                            </a:cubicBezTo>
                            <a:cubicBezTo>
                              <a:pt x="141" y="21"/>
                              <a:pt x="112" y="0"/>
                              <a:pt x="76" y="0"/>
                            </a:cubicBezTo>
                            <a:lnTo>
                              <a:pt x="1" y="0"/>
                            </a:lnTo>
                            <a:lnTo>
                              <a:pt x="1" y="190"/>
                            </a:lnTo>
                            <a:close/>
                            <a:moveTo>
                              <a:pt x="37" y="89"/>
                            </a:moveTo>
                            <a:lnTo>
                              <a:pt x="37" y="30"/>
                            </a:lnTo>
                            <a:lnTo>
                              <a:pt x="71" y="30"/>
                            </a:lnTo>
                            <a:cubicBezTo>
                              <a:pt x="91" y="30"/>
                              <a:pt x="106" y="37"/>
                              <a:pt x="106" y="60"/>
                            </a:cubicBezTo>
                            <a:cubicBezTo>
                              <a:pt x="106" y="79"/>
                              <a:pt x="93" y="89"/>
                              <a:pt x="72" y="89"/>
                            </a:cubicBezTo>
                            <a:lnTo>
                              <a:pt x="37" y="89"/>
                            </a:lnTo>
                            <a:close/>
                            <a:moveTo>
                              <a:pt x="252" y="193"/>
                            </a:moveTo>
                            <a:cubicBezTo>
                              <a:pt x="297" y="193"/>
                              <a:pt x="327" y="167"/>
                              <a:pt x="327" y="122"/>
                            </a:cubicBezTo>
                            <a:lnTo>
                              <a:pt x="327" y="0"/>
                            </a:lnTo>
                            <a:lnTo>
                              <a:pt x="291" y="0"/>
                            </a:lnTo>
                            <a:lnTo>
                              <a:pt x="291" y="120"/>
                            </a:lnTo>
                            <a:cubicBezTo>
                              <a:pt x="291" y="148"/>
                              <a:pt x="278" y="161"/>
                              <a:pt x="252" y="161"/>
                            </a:cubicBezTo>
                            <a:cubicBezTo>
                              <a:pt x="225" y="161"/>
                              <a:pt x="214" y="144"/>
                              <a:pt x="214" y="120"/>
                            </a:cubicBezTo>
                            <a:lnTo>
                              <a:pt x="214" y="0"/>
                            </a:lnTo>
                            <a:lnTo>
                              <a:pt x="178" y="0"/>
                            </a:lnTo>
                            <a:lnTo>
                              <a:pt x="178" y="125"/>
                            </a:lnTo>
                            <a:cubicBezTo>
                              <a:pt x="178" y="170"/>
                              <a:pt x="208" y="193"/>
                              <a:pt x="252" y="193"/>
                            </a:cubicBezTo>
                            <a:close/>
                            <a:moveTo>
                              <a:pt x="369" y="190"/>
                            </a:moveTo>
                            <a:lnTo>
                              <a:pt x="404" y="190"/>
                            </a:lnTo>
                            <a:lnTo>
                              <a:pt x="404" y="109"/>
                            </a:lnTo>
                            <a:lnTo>
                              <a:pt x="480" y="109"/>
                            </a:lnTo>
                            <a:lnTo>
                              <a:pt x="480" y="190"/>
                            </a:lnTo>
                            <a:lnTo>
                              <a:pt x="515" y="190"/>
                            </a:lnTo>
                            <a:lnTo>
                              <a:pt x="515" y="0"/>
                            </a:lnTo>
                            <a:lnTo>
                              <a:pt x="480" y="0"/>
                            </a:lnTo>
                            <a:lnTo>
                              <a:pt x="480" y="78"/>
                            </a:lnTo>
                            <a:lnTo>
                              <a:pt x="404" y="78"/>
                            </a:lnTo>
                            <a:lnTo>
                              <a:pt x="404" y="0"/>
                            </a:lnTo>
                            <a:lnTo>
                              <a:pt x="369" y="0"/>
                            </a:lnTo>
                            <a:lnTo>
                              <a:pt x="369" y="190"/>
                            </a:lnTo>
                            <a:close/>
                            <a:moveTo>
                              <a:pt x="559" y="190"/>
                            </a:moveTo>
                            <a:lnTo>
                              <a:pt x="594" y="190"/>
                            </a:lnTo>
                            <a:lnTo>
                              <a:pt x="594" y="119"/>
                            </a:lnTo>
                            <a:lnTo>
                              <a:pt x="625" y="119"/>
                            </a:lnTo>
                            <a:lnTo>
                              <a:pt x="669" y="190"/>
                            </a:lnTo>
                            <a:lnTo>
                              <a:pt x="708" y="190"/>
                            </a:lnTo>
                            <a:lnTo>
                              <a:pt x="661" y="115"/>
                            </a:lnTo>
                            <a:cubicBezTo>
                              <a:pt x="686" y="106"/>
                              <a:pt x="698" y="83"/>
                              <a:pt x="698" y="60"/>
                            </a:cubicBezTo>
                            <a:cubicBezTo>
                              <a:pt x="698" y="21"/>
                              <a:pt x="669" y="0"/>
                              <a:pt x="634" y="0"/>
                            </a:cubicBezTo>
                            <a:lnTo>
                              <a:pt x="559" y="0"/>
                            </a:lnTo>
                            <a:lnTo>
                              <a:pt x="559" y="190"/>
                            </a:lnTo>
                            <a:close/>
                            <a:moveTo>
                              <a:pt x="594" y="89"/>
                            </a:moveTo>
                            <a:lnTo>
                              <a:pt x="594" y="30"/>
                            </a:lnTo>
                            <a:lnTo>
                              <a:pt x="629" y="30"/>
                            </a:lnTo>
                            <a:cubicBezTo>
                              <a:pt x="649" y="30"/>
                              <a:pt x="664" y="37"/>
                              <a:pt x="664" y="60"/>
                            </a:cubicBezTo>
                            <a:cubicBezTo>
                              <a:pt x="664" y="79"/>
                              <a:pt x="650" y="89"/>
                              <a:pt x="630" y="89"/>
                            </a:cubicBezTo>
                            <a:lnTo>
                              <a:pt x="594" y="89"/>
                            </a:lnTo>
                            <a:close/>
                            <a:moveTo>
                              <a:pt x="74" y="500"/>
                            </a:moveTo>
                            <a:cubicBezTo>
                              <a:pt x="118" y="500"/>
                              <a:pt x="148" y="474"/>
                              <a:pt x="148" y="429"/>
                            </a:cubicBezTo>
                            <a:lnTo>
                              <a:pt x="148" y="307"/>
                            </a:lnTo>
                            <a:lnTo>
                              <a:pt x="113" y="307"/>
                            </a:lnTo>
                            <a:lnTo>
                              <a:pt x="113" y="427"/>
                            </a:lnTo>
                            <a:cubicBezTo>
                              <a:pt x="113" y="454"/>
                              <a:pt x="100" y="468"/>
                              <a:pt x="74" y="468"/>
                            </a:cubicBezTo>
                            <a:cubicBezTo>
                              <a:pt x="47" y="468"/>
                              <a:pt x="35" y="450"/>
                              <a:pt x="35" y="427"/>
                            </a:cubicBezTo>
                            <a:lnTo>
                              <a:pt x="35" y="307"/>
                            </a:lnTo>
                            <a:lnTo>
                              <a:pt x="0" y="307"/>
                            </a:lnTo>
                            <a:lnTo>
                              <a:pt x="0" y="431"/>
                            </a:lnTo>
                            <a:cubicBezTo>
                              <a:pt x="0" y="477"/>
                              <a:pt x="30" y="500"/>
                              <a:pt x="74" y="500"/>
                            </a:cubicBezTo>
                            <a:close/>
                            <a:moveTo>
                              <a:pt x="191" y="497"/>
                            </a:moveTo>
                            <a:lnTo>
                              <a:pt x="225" y="497"/>
                            </a:lnTo>
                            <a:lnTo>
                              <a:pt x="225" y="367"/>
                            </a:lnTo>
                            <a:lnTo>
                              <a:pt x="225" y="367"/>
                            </a:lnTo>
                            <a:lnTo>
                              <a:pt x="307" y="497"/>
                            </a:lnTo>
                            <a:lnTo>
                              <a:pt x="342" y="497"/>
                            </a:lnTo>
                            <a:lnTo>
                              <a:pt x="342" y="307"/>
                            </a:lnTo>
                            <a:lnTo>
                              <a:pt x="308" y="307"/>
                            </a:lnTo>
                            <a:lnTo>
                              <a:pt x="308" y="436"/>
                            </a:lnTo>
                            <a:lnTo>
                              <a:pt x="307" y="436"/>
                            </a:lnTo>
                            <a:lnTo>
                              <a:pt x="225" y="307"/>
                            </a:lnTo>
                            <a:lnTo>
                              <a:pt x="191" y="307"/>
                            </a:lnTo>
                            <a:lnTo>
                              <a:pt x="191" y="497"/>
                            </a:lnTo>
                            <a:close/>
                            <a:moveTo>
                              <a:pt x="385" y="497"/>
                            </a:moveTo>
                            <a:lnTo>
                              <a:pt x="421" y="497"/>
                            </a:lnTo>
                            <a:lnTo>
                              <a:pt x="421" y="307"/>
                            </a:lnTo>
                            <a:lnTo>
                              <a:pt x="385" y="307"/>
                            </a:lnTo>
                            <a:lnTo>
                              <a:pt x="385" y="497"/>
                            </a:lnTo>
                            <a:close/>
                            <a:moveTo>
                              <a:pt x="507" y="497"/>
                            </a:moveTo>
                            <a:lnTo>
                              <a:pt x="542" y="497"/>
                            </a:lnTo>
                            <a:lnTo>
                              <a:pt x="605" y="307"/>
                            </a:lnTo>
                            <a:lnTo>
                              <a:pt x="569" y="307"/>
                            </a:lnTo>
                            <a:lnTo>
                              <a:pt x="527" y="447"/>
                            </a:lnTo>
                            <a:lnTo>
                              <a:pt x="526" y="447"/>
                            </a:lnTo>
                            <a:lnTo>
                              <a:pt x="483" y="307"/>
                            </a:lnTo>
                            <a:lnTo>
                              <a:pt x="445" y="307"/>
                            </a:lnTo>
                            <a:lnTo>
                              <a:pt x="507" y="497"/>
                            </a:lnTo>
                            <a:close/>
                            <a:moveTo>
                              <a:pt x="629" y="497"/>
                            </a:moveTo>
                            <a:lnTo>
                              <a:pt x="762" y="497"/>
                            </a:lnTo>
                            <a:lnTo>
                              <a:pt x="762" y="465"/>
                            </a:lnTo>
                            <a:lnTo>
                              <a:pt x="664" y="465"/>
                            </a:lnTo>
                            <a:lnTo>
                              <a:pt x="664" y="416"/>
                            </a:lnTo>
                            <a:lnTo>
                              <a:pt x="750" y="416"/>
                            </a:lnTo>
                            <a:lnTo>
                              <a:pt x="750" y="384"/>
                            </a:lnTo>
                            <a:lnTo>
                              <a:pt x="664" y="384"/>
                            </a:lnTo>
                            <a:lnTo>
                              <a:pt x="664" y="338"/>
                            </a:lnTo>
                            <a:lnTo>
                              <a:pt x="761" y="338"/>
                            </a:lnTo>
                            <a:lnTo>
                              <a:pt x="761" y="307"/>
                            </a:lnTo>
                            <a:lnTo>
                              <a:pt x="629" y="307"/>
                            </a:lnTo>
                            <a:lnTo>
                              <a:pt x="629" y="497"/>
                            </a:lnTo>
                            <a:close/>
                            <a:moveTo>
                              <a:pt x="800" y="497"/>
                            </a:moveTo>
                            <a:lnTo>
                              <a:pt x="836" y="497"/>
                            </a:lnTo>
                            <a:lnTo>
                              <a:pt x="836" y="426"/>
                            </a:lnTo>
                            <a:lnTo>
                              <a:pt x="866" y="426"/>
                            </a:lnTo>
                            <a:lnTo>
                              <a:pt x="911" y="497"/>
                            </a:lnTo>
                            <a:lnTo>
                              <a:pt x="949" y="497"/>
                            </a:lnTo>
                            <a:lnTo>
                              <a:pt x="902" y="422"/>
                            </a:lnTo>
                            <a:cubicBezTo>
                              <a:pt x="928" y="413"/>
                              <a:pt x="940" y="389"/>
                              <a:pt x="940" y="367"/>
                            </a:cubicBezTo>
                            <a:cubicBezTo>
                              <a:pt x="940" y="328"/>
                              <a:pt x="911" y="307"/>
                              <a:pt x="875" y="307"/>
                            </a:cubicBezTo>
                            <a:lnTo>
                              <a:pt x="800" y="307"/>
                            </a:lnTo>
                            <a:lnTo>
                              <a:pt x="800" y="497"/>
                            </a:lnTo>
                            <a:close/>
                            <a:moveTo>
                              <a:pt x="836" y="396"/>
                            </a:moveTo>
                            <a:lnTo>
                              <a:pt x="836" y="337"/>
                            </a:lnTo>
                            <a:lnTo>
                              <a:pt x="871" y="337"/>
                            </a:lnTo>
                            <a:cubicBezTo>
                              <a:pt x="890" y="337"/>
                              <a:pt x="905" y="344"/>
                              <a:pt x="905" y="366"/>
                            </a:cubicBezTo>
                            <a:cubicBezTo>
                              <a:pt x="905" y="386"/>
                              <a:pt x="892" y="396"/>
                              <a:pt x="871" y="396"/>
                            </a:cubicBezTo>
                            <a:lnTo>
                              <a:pt x="836" y="396"/>
                            </a:lnTo>
                            <a:close/>
                            <a:moveTo>
                              <a:pt x="1042" y="500"/>
                            </a:moveTo>
                            <a:cubicBezTo>
                              <a:pt x="1084" y="500"/>
                              <a:pt x="1115" y="476"/>
                              <a:pt x="1115" y="442"/>
                            </a:cubicBezTo>
                            <a:cubicBezTo>
                              <a:pt x="1115" y="408"/>
                              <a:pt x="1094" y="394"/>
                              <a:pt x="1071" y="389"/>
                            </a:cubicBezTo>
                            <a:lnTo>
                              <a:pt x="1039" y="381"/>
                            </a:lnTo>
                            <a:cubicBezTo>
                              <a:pt x="1024" y="377"/>
                              <a:pt x="1011" y="371"/>
                              <a:pt x="1011" y="358"/>
                            </a:cubicBezTo>
                            <a:cubicBezTo>
                              <a:pt x="1011" y="341"/>
                              <a:pt x="1026" y="334"/>
                              <a:pt x="1042" y="334"/>
                            </a:cubicBezTo>
                            <a:cubicBezTo>
                              <a:pt x="1060" y="334"/>
                              <a:pt x="1074" y="340"/>
                              <a:pt x="1082" y="355"/>
                            </a:cubicBezTo>
                            <a:lnTo>
                              <a:pt x="1111" y="343"/>
                            </a:lnTo>
                            <a:cubicBezTo>
                              <a:pt x="1099" y="314"/>
                              <a:pt x="1076" y="304"/>
                              <a:pt x="1045" y="304"/>
                            </a:cubicBezTo>
                            <a:cubicBezTo>
                              <a:pt x="1008" y="304"/>
                              <a:pt x="977" y="325"/>
                              <a:pt x="977" y="360"/>
                            </a:cubicBezTo>
                            <a:cubicBezTo>
                              <a:pt x="977" y="394"/>
                              <a:pt x="997" y="405"/>
                              <a:pt x="1022" y="412"/>
                            </a:cubicBezTo>
                            <a:lnTo>
                              <a:pt x="1054" y="419"/>
                            </a:lnTo>
                            <a:cubicBezTo>
                              <a:pt x="1069" y="424"/>
                              <a:pt x="1080" y="430"/>
                              <a:pt x="1080" y="444"/>
                            </a:cubicBezTo>
                            <a:cubicBezTo>
                              <a:pt x="1080" y="462"/>
                              <a:pt x="1062" y="469"/>
                              <a:pt x="1043" y="469"/>
                            </a:cubicBezTo>
                            <a:cubicBezTo>
                              <a:pt x="1022" y="469"/>
                              <a:pt x="1004" y="459"/>
                              <a:pt x="997" y="440"/>
                            </a:cubicBezTo>
                            <a:lnTo>
                              <a:pt x="965" y="453"/>
                            </a:lnTo>
                            <a:cubicBezTo>
                              <a:pt x="975" y="485"/>
                              <a:pt x="1007" y="500"/>
                              <a:pt x="1042" y="500"/>
                            </a:cubicBezTo>
                            <a:close/>
                            <a:moveTo>
                              <a:pt x="1150" y="497"/>
                            </a:moveTo>
                            <a:lnTo>
                              <a:pt x="1186" y="497"/>
                            </a:lnTo>
                            <a:lnTo>
                              <a:pt x="1186" y="307"/>
                            </a:lnTo>
                            <a:lnTo>
                              <a:pt x="1150" y="307"/>
                            </a:lnTo>
                            <a:lnTo>
                              <a:pt x="1150" y="497"/>
                            </a:lnTo>
                            <a:close/>
                            <a:moveTo>
                              <a:pt x="1272" y="497"/>
                            </a:moveTo>
                            <a:lnTo>
                              <a:pt x="1307" y="497"/>
                            </a:lnTo>
                            <a:lnTo>
                              <a:pt x="1307" y="337"/>
                            </a:lnTo>
                            <a:lnTo>
                              <a:pt x="1361" y="337"/>
                            </a:lnTo>
                            <a:lnTo>
                              <a:pt x="1361" y="307"/>
                            </a:lnTo>
                            <a:lnTo>
                              <a:pt x="1217" y="307"/>
                            </a:lnTo>
                            <a:lnTo>
                              <a:pt x="1217" y="337"/>
                            </a:lnTo>
                            <a:lnTo>
                              <a:pt x="1272" y="337"/>
                            </a:lnTo>
                            <a:lnTo>
                              <a:pt x="1272" y="497"/>
                            </a:lnTo>
                            <a:close/>
                            <a:moveTo>
                              <a:pt x="1353" y="497"/>
                            </a:moveTo>
                            <a:lnTo>
                              <a:pt x="1388" y="497"/>
                            </a:lnTo>
                            <a:lnTo>
                              <a:pt x="1403" y="456"/>
                            </a:lnTo>
                            <a:lnTo>
                              <a:pt x="1475" y="456"/>
                            </a:lnTo>
                            <a:lnTo>
                              <a:pt x="1489" y="497"/>
                            </a:lnTo>
                            <a:lnTo>
                              <a:pt x="1526" y="497"/>
                            </a:lnTo>
                            <a:lnTo>
                              <a:pt x="1456" y="307"/>
                            </a:lnTo>
                            <a:lnTo>
                              <a:pt x="1424" y="307"/>
                            </a:lnTo>
                            <a:lnTo>
                              <a:pt x="1353" y="497"/>
                            </a:lnTo>
                            <a:close/>
                            <a:moveTo>
                              <a:pt x="1412" y="426"/>
                            </a:moveTo>
                            <a:lnTo>
                              <a:pt x="1438" y="350"/>
                            </a:lnTo>
                            <a:lnTo>
                              <a:pt x="1439" y="350"/>
                            </a:lnTo>
                            <a:lnTo>
                              <a:pt x="1465" y="426"/>
                            </a:lnTo>
                            <a:lnTo>
                              <a:pt x="1412" y="426"/>
                            </a:lnTo>
                            <a:close/>
                            <a:moveTo>
                              <a:pt x="1397" y="290"/>
                            </a:moveTo>
                            <a:lnTo>
                              <a:pt x="1429" y="290"/>
                            </a:lnTo>
                            <a:lnTo>
                              <a:pt x="1429" y="255"/>
                            </a:lnTo>
                            <a:lnTo>
                              <a:pt x="1397" y="255"/>
                            </a:lnTo>
                            <a:lnTo>
                              <a:pt x="1397" y="290"/>
                            </a:lnTo>
                            <a:close/>
                            <a:moveTo>
                              <a:pt x="1450" y="290"/>
                            </a:moveTo>
                            <a:lnTo>
                              <a:pt x="1482" y="290"/>
                            </a:lnTo>
                            <a:lnTo>
                              <a:pt x="1482" y="255"/>
                            </a:lnTo>
                            <a:lnTo>
                              <a:pt x="1450" y="255"/>
                            </a:lnTo>
                            <a:lnTo>
                              <a:pt x="1450" y="290"/>
                            </a:lnTo>
                            <a:close/>
                            <a:moveTo>
                              <a:pt x="1575" y="497"/>
                            </a:moveTo>
                            <a:lnTo>
                              <a:pt x="1610" y="497"/>
                            </a:lnTo>
                            <a:lnTo>
                              <a:pt x="1610" y="337"/>
                            </a:lnTo>
                            <a:lnTo>
                              <a:pt x="1664" y="337"/>
                            </a:lnTo>
                            <a:lnTo>
                              <a:pt x="1664" y="307"/>
                            </a:lnTo>
                            <a:lnTo>
                              <a:pt x="1520" y="307"/>
                            </a:lnTo>
                            <a:lnTo>
                              <a:pt x="1520" y="337"/>
                            </a:lnTo>
                            <a:lnTo>
                              <a:pt x="1575" y="337"/>
                            </a:lnTo>
                            <a:lnTo>
                              <a:pt x="1575" y="497"/>
                            </a:lnTo>
                            <a:close/>
                            <a:moveTo>
                              <a:pt x="3" y="803"/>
                            </a:moveTo>
                            <a:lnTo>
                              <a:pt x="78" y="803"/>
                            </a:lnTo>
                            <a:cubicBezTo>
                              <a:pt x="108" y="803"/>
                              <a:pt x="136" y="786"/>
                              <a:pt x="136" y="750"/>
                            </a:cubicBezTo>
                            <a:cubicBezTo>
                              <a:pt x="136" y="728"/>
                              <a:pt x="123" y="709"/>
                              <a:pt x="97" y="704"/>
                            </a:cubicBezTo>
                            <a:lnTo>
                              <a:pt x="97" y="704"/>
                            </a:lnTo>
                            <a:cubicBezTo>
                              <a:pt x="119" y="698"/>
                              <a:pt x="130" y="681"/>
                              <a:pt x="130" y="661"/>
                            </a:cubicBezTo>
                            <a:cubicBezTo>
                              <a:pt x="130" y="630"/>
                              <a:pt x="109" y="614"/>
                              <a:pt x="76" y="614"/>
                            </a:cubicBezTo>
                            <a:lnTo>
                              <a:pt x="3" y="614"/>
                            </a:lnTo>
                            <a:lnTo>
                              <a:pt x="3" y="803"/>
                            </a:lnTo>
                            <a:close/>
                            <a:moveTo>
                              <a:pt x="25" y="785"/>
                            </a:moveTo>
                            <a:lnTo>
                              <a:pt x="25" y="715"/>
                            </a:lnTo>
                            <a:lnTo>
                              <a:pt x="73" y="715"/>
                            </a:lnTo>
                            <a:cubicBezTo>
                              <a:pt x="97" y="715"/>
                              <a:pt x="114" y="725"/>
                              <a:pt x="114" y="749"/>
                            </a:cubicBezTo>
                            <a:cubicBezTo>
                              <a:pt x="114" y="773"/>
                              <a:pt x="97" y="785"/>
                              <a:pt x="74" y="785"/>
                            </a:cubicBezTo>
                            <a:lnTo>
                              <a:pt x="25" y="785"/>
                            </a:lnTo>
                            <a:close/>
                            <a:moveTo>
                              <a:pt x="25" y="697"/>
                            </a:moveTo>
                            <a:lnTo>
                              <a:pt x="25" y="632"/>
                            </a:lnTo>
                            <a:lnTo>
                              <a:pt x="71" y="632"/>
                            </a:lnTo>
                            <a:cubicBezTo>
                              <a:pt x="93" y="632"/>
                              <a:pt x="109" y="641"/>
                              <a:pt x="109" y="664"/>
                            </a:cubicBezTo>
                            <a:cubicBezTo>
                              <a:pt x="109" y="686"/>
                              <a:pt x="91" y="697"/>
                              <a:pt x="70" y="697"/>
                            </a:cubicBezTo>
                            <a:lnTo>
                              <a:pt x="25" y="697"/>
                            </a:lnTo>
                            <a:close/>
                            <a:moveTo>
                              <a:pt x="243" y="807"/>
                            </a:moveTo>
                            <a:cubicBezTo>
                              <a:pt x="282" y="807"/>
                              <a:pt x="315" y="781"/>
                              <a:pt x="315" y="738"/>
                            </a:cubicBezTo>
                            <a:lnTo>
                              <a:pt x="315" y="676"/>
                            </a:lnTo>
                            <a:cubicBezTo>
                              <a:pt x="315" y="634"/>
                              <a:pt x="283" y="610"/>
                              <a:pt x="242" y="610"/>
                            </a:cubicBezTo>
                            <a:cubicBezTo>
                              <a:pt x="203" y="610"/>
                              <a:pt x="170" y="636"/>
                              <a:pt x="170" y="679"/>
                            </a:cubicBezTo>
                            <a:lnTo>
                              <a:pt x="170" y="743"/>
                            </a:lnTo>
                            <a:cubicBezTo>
                              <a:pt x="170" y="785"/>
                              <a:pt x="203" y="807"/>
                              <a:pt x="243" y="807"/>
                            </a:cubicBezTo>
                            <a:close/>
                            <a:moveTo>
                              <a:pt x="243" y="788"/>
                            </a:moveTo>
                            <a:cubicBezTo>
                              <a:pt x="213" y="788"/>
                              <a:pt x="192" y="770"/>
                              <a:pt x="192" y="741"/>
                            </a:cubicBezTo>
                            <a:lnTo>
                              <a:pt x="192" y="678"/>
                            </a:lnTo>
                            <a:cubicBezTo>
                              <a:pt x="192" y="647"/>
                              <a:pt x="214" y="629"/>
                              <a:pt x="242" y="629"/>
                            </a:cubicBezTo>
                            <a:cubicBezTo>
                              <a:pt x="272" y="629"/>
                              <a:pt x="293" y="646"/>
                              <a:pt x="293" y="675"/>
                            </a:cubicBezTo>
                            <a:lnTo>
                              <a:pt x="293" y="740"/>
                            </a:lnTo>
                            <a:cubicBezTo>
                              <a:pt x="293" y="771"/>
                              <a:pt x="270" y="788"/>
                              <a:pt x="243" y="788"/>
                            </a:cubicBezTo>
                            <a:close/>
                            <a:moveTo>
                              <a:pt x="425" y="807"/>
                            </a:moveTo>
                            <a:cubicBezTo>
                              <a:pt x="463" y="807"/>
                              <a:pt x="492" y="786"/>
                              <a:pt x="492" y="750"/>
                            </a:cubicBezTo>
                            <a:lnTo>
                              <a:pt x="492" y="743"/>
                            </a:lnTo>
                            <a:lnTo>
                              <a:pt x="472" y="743"/>
                            </a:lnTo>
                            <a:lnTo>
                              <a:pt x="472" y="747"/>
                            </a:lnTo>
                            <a:cubicBezTo>
                              <a:pt x="472" y="772"/>
                              <a:pt x="453" y="788"/>
                              <a:pt x="425" y="788"/>
                            </a:cubicBezTo>
                            <a:cubicBezTo>
                              <a:pt x="396" y="788"/>
                              <a:pt x="374" y="769"/>
                              <a:pt x="374" y="741"/>
                            </a:cubicBezTo>
                            <a:lnTo>
                              <a:pt x="374" y="677"/>
                            </a:lnTo>
                            <a:cubicBezTo>
                              <a:pt x="374" y="647"/>
                              <a:pt x="396" y="630"/>
                              <a:pt x="424" y="630"/>
                            </a:cubicBezTo>
                            <a:cubicBezTo>
                              <a:pt x="452" y="630"/>
                              <a:pt x="472" y="645"/>
                              <a:pt x="472" y="670"/>
                            </a:cubicBezTo>
                            <a:lnTo>
                              <a:pt x="472" y="677"/>
                            </a:lnTo>
                            <a:lnTo>
                              <a:pt x="492" y="677"/>
                            </a:lnTo>
                            <a:lnTo>
                              <a:pt x="492" y="667"/>
                            </a:lnTo>
                            <a:cubicBezTo>
                              <a:pt x="492" y="632"/>
                              <a:pt x="463" y="611"/>
                              <a:pt x="425" y="611"/>
                            </a:cubicBezTo>
                            <a:cubicBezTo>
                              <a:pt x="383" y="611"/>
                              <a:pt x="353" y="637"/>
                              <a:pt x="353" y="678"/>
                            </a:cubicBezTo>
                            <a:lnTo>
                              <a:pt x="353" y="743"/>
                            </a:lnTo>
                            <a:cubicBezTo>
                              <a:pt x="353" y="785"/>
                              <a:pt x="385" y="807"/>
                              <a:pt x="425" y="807"/>
                            </a:cubicBezTo>
                            <a:close/>
                            <a:moveTo>
                              <a:pt x="533" y="803"/>
                            </a:moveTo>
                            <a:lnTo>
                              <a:pt x="554" y="803"/>
                            </a:lnTo>
                            <a:lnTo>
                              <a:pt x="554" y="715"/>
                            </a:lnTo>
                            <a:lnTo>
                              <a:pt x="650" y="715"/>
                            </a:lnTo>
                            <a:lnTo>
                              <a:pt x="650" y="803"/>
                            </a:lnTo>
                            <a:lnTo>
                              <a:pt x="672" y="803"/>
                            </a:lnTo>
                            <a:lnTo>
                              <a:pt x="672" y="614"/>
                            </a:lnTo>
                            <a:lnTo>
                              <a:pt x="650" y="614"/>
                            </a:lnTo>
                            <a:lnTo>
                              <a:pt x="650" y="696"/>
                            </a:lnTo>
                            <a:lnTo>
                              <a:pt x="554" y="696"/>
                            </a:lnTo>
                            <a:lnTo>
                              <a:pt x="554" y="614"/>
                            </a:lnTo>
                            <a:lnTo>
                              <a:pt x="533" y="614"/>
                            </a:lnTo>
                            <a:lnTo>
                              <a:pt x="533" y="803"/>
                            </a:lnTo>
                            <a:close/>
                            <a:moveTo>
                              <a:pt x="787" y="806"/>
                            </a:moveTo>
                            <a:cubicBezTo>
                              <a:pt x="829" y="806"/>
                              <a:pt x="858" y="782"/>
                              <a:pt x="858" y="740"/>
                            </a:cubicBezTo>
                            <a:lnTo>
                              <a:pt x="858" y="614"/>
                            </a:lnTo>
                            <a:lnTo>
                              <a:pt x="836" y="614"/>
                            </a:lnTo>
                            <a:lnTo>
                              <a:pt x="836" y="738"/>
                            </a:lnTo>
                            <a:cubicBezTo>
                              <a:pt x="837" y="769"/>
                              <a:pt x="819" y="787"/>
                              <a:pt x="788" y="787"/>
                            </a:cubicBezTo>
                            <a:cubicBezTo>
                              <a:pt x="759" y="787"/>
                              <a:pt x="739" y="771"/>
                              <a:pt x="739" y="738"/>
                            </a:cubicBezTo>
                            <a:lnTo>
                              <a:pt x="739" y="614"/>
                            </a:lnTo>
                            <a:lnTo>
                              <a:pt x="717" y="614"/>
                            </a:lnTo>
                            <a:lnTo>
                              <a:pt x="717" y="741"/>
                            </a:lnTo>
                            <a:cubicBezTo>
                              <a:pt x="717" y="787"/>
                              <a:pt x="750" y="806"/>
                              <a:pt x="787" y="806"/>
                            </a:cubicBezTo>
                            <a:close/>
                            <a:moveTo>
                              <a:pt x="903" y="803"/>
                            </a:moveTo>
                            <a:lnTo>
                              <a:pt x="924" y="803"/>
                            </a:lnTo>
                            <a:lnTo>
                              <a:pt x="924" y="652"/>
                            </a:lnTo>
                            <a:lnTo>
                              <a:pt x="925" y="652"/>
                            </a:lnTo>
                            <a:lnTo>
                              <a:pt x="980" y="759"/>
                            </a:lnTo>
                            <a:lnTo>
                              <a:pt x="997" y="759"/>
                            </a:lnTo>
                            <a:lnTo>
                              <a:pt x="1053" y="651"/>
                            </a:lnTo>
                            <a:lnTo>
                              <a:pt x="1053" y="651"/>
                            </a:lnTo>
                            <a:lnTo>
                              <a:pt x="1053" y="803"/>
                            </a:lnTo>
                            <a:lnTo>
                              <a:pt x="1074" y="803"/>
                            </a:lnTo>
                            <a:lnTo>
                              <a:pt x="1074" y="614"/>
                            </a:lnTo>
                            <a:lnTo>
                              <a:pt x="1048" y="614"/>
                            </a:lnTo>
                            <a:lnTo>
                              <a:pt x="989" y="730"/>
                            </a:lnTo>
                            <a:lnTo>
                              <a:pt x="989" y="730"/>
                            </a:lnTo>
                            <a:lnTo>
                              <a:pt x="930" y="614"/>
                            </a:lnTo>
                            <a:lnTo>
                              <a:pt x="903" y="614"/>
                            </a:lnTo>
                            <a:lnTo>
                              <a:pt x="903" y="803"/>
                            </a:lnTo>
                            <a:close/>
                            <a:moveTo>
                              <a:pt x="2665" y="535"/>
                            </a:moveTo>
                            <a:cubicBezTo>
                              <a:pt x="2777" y="472"/>
                              <a:pt x="2820" y="377"/>
                              <a:pt x="2820" y="281"/>
                            </a:cubicBezTo>
                            <a:cubicBezTo>
                              <a:pt x="2820" y="124"/>
                              <a:pt x="2708" y="1"/>
                              <a:pt x="2541" y="1"/>
                            </a:cubicBezTo>
                            <a:lnTo>
                              <a:pt x="2185" y="1"/>
                            </a:lnTo>
                            <a:lnTo>
                              <a:pt x="2185" y="804"/>
                            </a:lnTo>
                            <a:lnTo>
                              <a:pt x="2360" y="804"/>
                            </a:lnTo>
                            <a:lnTo>
                              <a:pt x="2360" y="143"/>
                            </a:lnTo>
                            <a:lnTo>
                              <a:pt x="2497" y="143"/>
                            </a:lnTo>
                            <a:cubicBezTo>
                              <a:pt x="2595" y="143"/>
                              <a:pt x="2649" y="201"/>
                              <a:pt x="2649" y="281"/>
                            </a:cubicBezTo>
                            <a:cubicBezTo>
                              <a:pt x="2649" y="350"/>
                              <a:pt x="2607" y="421"/>
                              <a:pt x="2499" y="421"/>
                            </a:cubicBezTo>
                            <a:lnTo>
                              <a:pt x="2389" y="421"/>
                            </a:lnTo>
                            <a:lnTo>
                              <a:pt x="2665" y="804"/>
                            </a:lnTo>
                            <a:lnTo>
                              <a:pt x="2858" y="804"/>
                            </a:lnTo>
                            <a:lnTo>
                              <a:pt x="2665" y="535"/>
                            </a:lnTo>
                            <a:close/>
                            <a:moveTo>
                              <a:pt x="3271" y="818"/>
                            </a:moveTo>
                            <a:cubicBezTo>
                              <a:pt x="3459" y="818"/>
                              <a:pt x="3597" y="710"/>
                              <a:pt x="3597" y="514"/>
                            </a:cubicBezTo>
                            <a:lnTo>
                              <a:pt x="3597" y="1"/>
                            </a:lnTo>
                            <a:lnTo>
                              <a:pt x="3423" y="1"/>
                            </a:lnTo>
                            <a:lnTo>
                              <a:pt x="3423" y="508"/>
                            </a:lnTo>
                            <a:cubicBezTo>
                              <a:pt x="3423" y="613"/>
                              <a:pt x="3372" y="667"/>
                              <a:pt x="3275" y="667"/>
                            </a:cubicBezTo>
                            <a:cubicBezTo>
                              <a:pt x="3171" y="667"/>
                              <a:pt x="3124" y="603"/>
                              <a:pt x="3124" y="508"/>
                            </a:cubicBezTo>
                            <a:lnTo>
                              <a:pt x="3124" y="1"/>
                            </a:lnTo>
                            <a:lnTo>
                              <a:pt x="2948" y="1"/>
                            </a:lnTo>
                            <a:lnTo>
                              <a:pt x="2948" y="524"/>
                            </a:lnTo>
                            <a:cubicBezTo>
                              <a:pt x="2948" y="721"/>
                              <a:pt x="3076" y="818"/>
                              <a:pt x="3271" y="818"/>
                            </a:cubicBezTo>
                            <a:close/>
                            <a:moveTo>
                              <a:pt x="4287" y="588"/>
                            </a:moveTo>
                            <a:lnTo>
                              <a:pt x="4287" y="577"/>
                            </a:lnTo>
                            <a:cubicBezTo>
                              <a:pt x="4284" y="484"/>
                              <a:pt x="4225" y="403"/>
                              <a:pt x="4114" y="387"/>
                            </a:cubicBezTo>
                            <a:lnTo>
                              <a:pt x="4114" y="385"/>
                            </a:lnTo>
                            <a:cubicBezTo>
                              <a:pt x="4208" y="363"/>
                              <a:pt x="4263" y="285"/>
                              <a:pt x="4263" y="197"/>
                            </a:cubicBezTo>
                            <a:cubicBezTo>
                              <a:pt x="4263" y="68"/>
                              <a:pt x="4174" y="0"/>
                              <a:pt x="4039" y="0"/>
                            </a:cubicBezTo>
                            <a:lnTo>
                              <a:pt x="3742" y="0"/>
                            </a:lnTo>
                            <a:lnTo>
                              <a:pt x="3742" y="805"/>
                            </a:lnTo>
                            <a:lnTo>
                              <a:pt x="4045" y="805"/>
                            </a:lnTo>
                            <a:cubicBezTo>
                              <a:pt x="4166" y="805"/>
                              <a:pt x="4284" y="736"/>
                              <a:pt x="4287" y="588"/>
                            </a:cubicBezTo>
                            <a:close/>
                            <a:moveTo>
                              <a:pt x="3814" y="744"/>
                            </a:moveTo>
                            <a:lnTo>
                              <a:pt x="3814" y="421"/>
                            </a:lnTo>
                            <a:lnTo>
                              <a:pt x="4025" y="421"/>
                            </a:lnTo>
                            <a:cubicBezTo>
                              <a:pt x="4130" y="421"/>
                              <a:pt x="4215" y="470"/>
                              <a:pt x="4215" y="580"/>
                            </a:cubicBezTo>
                            <a:cubicBezTo>
                              <a:pt x="4215" y="693"/>
                              <a:pt x="4132" y="744"/>
                              <a:pt x="4027" y="744"/>
                            </a:cubicBezTo>
                            <a:lnTo>
                              <a:pt x="3814" y="744"/>
                            </a:ln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0C289" id="Logo" o:spid="_x0000_s1026" style="position:absolute;margin-left:379.75pt;margin-top:787.3pt;width:130.7pt;height:24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287,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" path="m3814,362r,-301l4022,61v96,,171,44,171,147c4193,314,4106,362,4012,362r-198,xm1,190r36,l37,119r30,l112,190r38,l103,115v26,-9,38,-32,38,-55c141,21,112,,76,l1,r,190xm37,89r,-59l71,30v20,,35,7,35,30c106,79,93,89,72,89r-35,xm252,193v45,,75,-26,75,-71l327,,291,r,120c291,148,278,161,252,161v-27,,-38,-17,-38,-41l214,,178,r,125c178,170,208,193,252,193xm369,190r35,l404,109r76,l480,190r35,l515,,480,r,78l404,78,404,,369,r,190xm559,190r35,l594,119r31,l669,190r39,l661,115v25,-9,37,-32,37,-55c698,21,669,,634,l559,r,190xm594,89r,-59l629,30v20,,35,7,35,30c664,79,650,89,630,89r-36,xm74,500v44,,74,-26,74,-71l148,307r-35,l113,427v,27,-13,41,-39,41c47,468,35,450,35,427r,-120l,307,,431v,46,30,69,74,69xm191,497r34,l225,367r,l307,497r35,l342,307r-34,l308,436r-1,l225,307r-34,l191,497xm385,497r36,l421,307r-36,l385,497xm507,497r35,l605,307r-36,l527,447r-1,l483,307r-38,l507,497xm629,497r133,l762,465r-98,l664,416r86,l750,384r-86,l664,338r97,l761,307r-132,l629,497xm800,497r36,l836,426r30,l911,497r38,l902,422v26,-9,38,-33,38,-55c940,328,911,307,875,307r-75,l800,497xm836,396r,-59l871,337v19,,34,7,34,29c905,386,892,396,871,396r-35,xm1042,500v42,,73,-24,73,-58c1115,408,1094,394,1071,389r-32,-8c1024,377,1011,371,1011,358v,-17,15,-24,31,-24c1060,334,1074,340,1082,355r29,-12c1099,314,1076,304,1045,304v-37,,-68,21,-68,56c977,394,997,405,1022,412r32,7c1069,424,1080,430,1080,444v,18,-18,25,-37,25c1022,469,1004,459,997,440r-32,13c975,485,1007,500,1042,500xm1150,497r36,l1186,307r-36,l1150,497xm1272,497r35,l1307,337r54,l1361,307r-144,l1217,337r55,l1272,497xm1353,497r35,l1403,456r72,l1489,497r37,l1456,307r-32,l1353,497xm1412,426r26,-76l1439,350r26,76l1412,426xm1397,290r32,l1429,255r-32,l1397,290xm1450,290r32,l1482,255r-32,l1450,290xm1575,497r35,l1610,337r54,l1664,307r-144,l1520,337r55,l1575,497xm3,803r75,c108,803,136,786,136,750v,-22,-13,-41,-39,-46l97,704v22,-6,33,-23,33,-43c130,630,109,614,76,614r-73,l3,803xm25,785r,-70l73,715v24,,41,10,41,34c114,773,97,785,74,785r-49,xm25,697r,-65l71,632v22,,38,9,38,32c109,686,91,697,70,697r-45,xm243,807v39,,72,-26,72,-69l315,676v,-42,-32,-66,-73,-66c203,610,170,636,170,679r,64c170,785,203,807,243,807xm243,788v-30,,-51,-18,-51,-47l192,678v,-31,22,-49,50,-49c272,629,293,646,293,675r,65c293,771,270,788,243,788xm425,807v38,,67,-21,67,-57l492,743r-20,l472,747v,25,-19,41,-47,41c396,788,374,769,374,741r,-64c374,647,396,630,424,630v28,,48,15,48,40l472,677r20,l492,667v,-35,-29,-56,-67,-56c383,611,353,637,353,678r,65c353,785,385,807,425,807xm533,803r21,l554,715r96,l650,803r22,l672,614r-22,l650,696r-96,l554,614r-21,l533,803xm787,806v42,,71,-24,71,-66l858,614r-22,l836,738v1,31,-17,49,-48,49c759,787,739,771,739,738r,-124l717,614r,127c717,787,750,806,787,806xm903,803r21,l924,652r1,l980,759r17,l1053,651r,l1053,803r21,l1074,614r-26,l989,730r,l930,614r-27,l903,803xm2665,535v112,-63,155,-158,155,-254c2820,124,2708,1,2541,1r-356,l2185,804r175,l2360,143r137,c2595,143,2649,201,2649,281v,69,-42,140,-150,140l2389,421r276,383l2858,804,2665,535xm3271,818v188,,326,-108,326,-304l3597,1r-174,l3423,508v,105,-51,159,-148,159c3171,667,3124,603,3124,508r,-507l2948,1r,523c2948,721,3076,818,3271,818xm4287,588r,-11c4284,484,4225,403,4114,387r,-2c4208,363,4263,285,4263,197,4263,68,4174,,4039,l3742,r,805l4045,805v121,,239,-69,242,-217xm3814,744r,-323l4025,421v105,,190,49,190,159c4215,693,4132,744,4027,744r-213,xe" fillcolor="#003560 [3215]" stroked="f">
              <v:path arrowok="t" o:connecttype="custom" o:connectlocs="1476490,140198;58069,73584;14324,34468;97555,74746;82845,46474;156398,73584;185819,0;216402,73584;255889,44538;229952,11619;57294,166146;13549,118897;87103,142134;119234,168857;162979,192481;234210,118897;196272,192481;290343,161111;243501,118897;352670,192481;309699,192481;323636,153365;403383,129354;408029,162273;445192,192481;505971,192481;492422,130515;576427,192481;556684,135550;553200,98758;561330,98758;644174,118897;30196,310991;1161,237794;28647,304020;27099,269938;65811,262967;93684,243603;190465,287754;164141,243990;136655,262580;251631,276910;214467,269551;332152,237794;277568,237794;358090,252511;415771,310991;349573,237794;845866,311378;924839,163047;1392485,387;1141241,387;1592628,149105;1659600,227724;1476490,288141" o:connectangles="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5B6A0A" wp14:editId="30FFD5EE">
              <wp:simplePos x="0" y="0"/>
              <wp:positionH relativeFrom="margin">
                <wp:align>left</wp:align>
              </wp:positionH>
              <wp:positionV relativeFrom="page">
                <wp:posOffset>9624060</wp:posOffset>
              </wp:positionV>
              <wp:extent cx="5580000" cy="0"/>
              <wp:effectExtent l="0" t="19050" r="1905" b="19050"/>
              <wp:wrapNone/>
              <wp:docPr id="3" name="Fuß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80000" cy="0"/>
                      </a:xfrm>
                      <a:prstGeom prst="line">
                        <a:avLst/>
                      </a:prstGeom>
                      <a:ln w="31750">
                        <a:solidFill>
                          <a:schemeClr val="l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719F34" id="Fußlinie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" from="0,757.8pt" to="439.35pt,7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" strokecolor="#8dae10 [3203]" strokeweight="2.5pt">
              <v:stroke joinstyle="miter"/>
              <w10:wrap anchorx="margin" anchory="page"/>
            </v:line>
          </w:pict>
        </mc:Fallback>
      </mc:AlternateContent>
    </w:r>
  </w:p>
  <w:tbl>
    <w:tblPr>
      <w:tblStyle w:val="BasisTabelle"/>
      <w:tblpPr w:vertAnchor="page" w:horzAnchor="margin" w:tblpY="15591"/>
      <w:tblW w:w="0" w:type="auto"/>
      <w:tblLayout w:type="fixed"/>
      <w:tblLook w:val="04A0" w:firstRow="1" w:lastRow="0" w:firstColumn="1" w:lastColumn="0" w:noHBand="0" w:noVBand="1"/>
    </w:tblPr>
    <w:tblGrid>
      <w:gridCol w:w="3192"/>
    </w:tblGrid>
    <w:tr w:rsidR="0028259D" w14:paraId="68B9F53E" w14:textId="77777777" w:rsidTr="0099651A">
      <w:trPr>
        <w:trHeight w:hRule="exact" w:val="811"/>
      </w:trPr>
      <w:sdt>
        <w:sdtPr>
          <w:id w:val="-1650354439"/>
          <w:lock w:val="sdtContentLocked"/>
        </w:sdtPr>
        <w:sdtEndPr/>
        <w:sdtContent>
          <w:sdt>
            <w:sdtPr>
              <w:alias w:val="Partnerlogo"/>
              <w:tag w:val="Partnerlogo"/>
              <w:id w:val="1332026021"/>
              <w:lock w:val="sdtLocked"/>
              <w:dataBinding w:xpath="/root[1]/Partnerlogo[1]" w:storeItemID="{4CFE1CAC-40DD-429F-9635-2671CA5F30A1}"/>
              <w:picture/>
            </w:sdtPr>
            <w:sdtEndPr/>
            <w:sdtContent>
              <w:tc>
                <w:tcPr>
                  <w:tcW w:w="3192" w:type="dxa"/>
                </w:tcPr>
                <w:p w14:paraId="1D0F22E2" w14:textId="77777777" w:rsidR="0028259D" w:rsidRDefault="00856578" w:rsidP="0099651A">
                  <w:pPr>
                    <w:pStyle w:val="Kopfzeile"/>
                  </w:pPr>
                  <w:r>
                    <w:rPr>
                      <w:noProof/>
                      <w:lang w:eastAsia="de-DE"/>
                    </w:rPr>
                    <w:drawing>
                      <wp:inline distT="0" distB="0" distL="0" distR="0" wp14:anchorId="61BECC32" wp14:editId="6FAC97F7">
                        <wp:extent cx="1372315" cy="514800"/>
                        <wp:effectExtent l="0" t="0" r="0" b="0"/>
                        <wp:docPr id="4" name="Bild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2315" cy="51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sdtContent>
          </w:sdt>
        </w:sdtContent>
      </w:sdt>
    </w:tr>
  </w:tbl>
  <w:p w14:paraId="41022DC1" w14:textId="77777777" w:rsidR="00611F34" w:rsidRPr="0028259D" w:rsidRDefault="00611F34" w:rsidP="002825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05C09" w14:textId="77777777" w:rsidR="00C647E4" w:rsidRDefault="00C647E4" w:rsidP="000E6B57">
      <w:r>
        <w:separator/>
      </w:r>
    </w:p>
  </w:footnote>
  <w:footnote w:type="continuationSeparator" w:id="0">
    <w:p w14:paraId="68194441" w14:textId="77777777" w:rsidR="00C647E4" w:rsidRDefault="00C647E4" w:rsidP="000E6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75EC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0F83911"/>
    <w:multiLevelType w:val="multilevel"/>
    <w:tmpl w:val="92344EAA"/>
    <w:numStyleLink w:val="zzzListeberschriften"/>
  </w:abstractNum>
  <w:abstractNum w:abstractNumId="2" w15:restartNumberingAfterBreak="0">
    <w:nsid w:val="111F12C7"/>
    <w:multiLevelType w:val="hybridMultilevel"/>
    <w:tmpl w:val="30BE6A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7283A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1D96332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79C547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6577EE"/>
    <w:multiLevelType w:val="hybridMultilevel"/>
    <w:tmpl w:val="7F64BA02"/>
    <w:lvl w:ilvl="0" w:tplc="61AA337C">
      <w:start w:val="1"/>
      <w:numFmt w:val="decimal"/>
      <w:lvlText w:val="%1."/>
      <w:lvlJc w:val="left"/>
      <w:pPr>
        <w:ind w:hanging="197"/>
      </w:pPr>
      <w:rPr>
        <w:rFonts w:ascii="RUB Scala MZ" w:eastAsia="RUB Scala MZ" w:hAnsi="RUB Scala MZ" w:hint="default"/>
        <w:sz w:val="22"/>
        <w:szCs w:val="22"/>
      </w:rPr>
    </w:lvl>
    <w:lvl w:ilvl="1" w:tplc="9DB82B54">
      <w:start w:val="1"/>
      <w:numFmt w:val="bullet"/>
      <w:lvlText w:val="•"/>
      <w:lvlJc w:val="left"/>
      <w:rPr>
        <w:rFonts w:hint="default"/>
      </w:rPr>
    </w:lvl>
    <w:lvl w:ilvl="2" w:tplc="B28886F2">
      <w:start w:val="1"/>
      <w:numFmt w:val="bullet"/>
      <w:lvlText w:val="•"/>
      <w:lvlJc w:val="left"/>
      <w:rPr>
        <w:rFonts w:hint="default"/>
      </w:rPr>
    </w:lvl>
    <w:lvl w:ilvl="3" w:tplc="66A2EF46">
      <w:start w:val="1"/>
      <w:numFmt w:val="bullet"/>
      <w:lvlText w:val="•"/>
      <w:lvlJc w:val="left"/>
      <w:rPr>
        <w:rFonts w:hint="default"/>
      </w:rPr>
    </w:lvl>
    <w:lvl w:ilvl="4" w:tplc="16A63068">
      <w:start w:val="1"/>
      <w:numFmt w:val="bullet"/>
      <w:lvlText w:val="•"/>
      <w:lvlJc w:val="left"/>
      <w:rPr>
        <w:rFonts w:hint="default"/>
      </w:rPr>
    </w:lvl>
    <w:lvl w:ilvl="5" w:tplc="6F82297A">
      <w:start w:val="1"/>
      <w:numFmt w:val="bullet"/>
      <w:lvlText w:val="•"/>
      <w:lvlJc w:val="left"/>
      <w:rPr>
        <w:rFonts w:hint="default"/>
      </w:rPr>
    </w:lvl>
    <w:lvl w:ilvl="6" w:tplc="B20E6B32">
      <w:start w:val="1"/>
      <w:numFmt w:val="bullet"/>
      <w:lvlText w:val="•"/>
      <w:lvlJc w:val="left"/>
      <w:rPr>
        <w:rFonts w:hint="default"/>
      </w:rPr>
    </w:lvl>
    <w:lvl w:ilvl="7" w:tplc="F57AEEF2">
      <w:start w:val="1"/>
      <w:numFmt w:val="bullet"/>
      <w:lvlText w:val="•"/>
      <w:lvlJc w:val="left"/>
      <w:rPr>
        <w:rFonts w:hint="default"/>
      </w:rPr>
    </w:lvl>
    <w:lvl w:ilvl="8" w:tplc="75A4AC6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CC51B75"/>
    <w:multiLevelType w:val="multilevel"/>
    <w:tmpl w:val="92344EAA"/>
    <w:styleLink w:val="zzzListeberschriften"/>
    <w:lvl w:ilvl="0">
      <w:start w:val="1"/>
      <w:numFmt w:val="decimal"/>
      <w:pStyle w:val="KapiteltitelVersalien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UnterkapiteltitelVersalien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none"/>
      <w:lvlRestart w:val="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>
      <w:start w:val="1"/>
      <w:numFmt w:val="none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pStyle w:val="Aufzhlung"/>
      <w:lvlText w:val="%5."/>
      <w:lvlJc w:val="left"/>
      <w:pPr>
        <w:tabs>
          <w:tab w:val="num" w:pos="340"/>
        </w:tabs>
        <w:ind w:left="340" w:hanging="340"/>
      </w:pPr>
      <w:rPr>
        <w:rFonts w:hint="default"/>
        <w:u w:val="single" w:color="8DAE10" w:themeColor="background2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E335BB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A350997"/>
    <w:multiLevelType w:val="multilevel"/>
    <w:tmpl w:val="892A9A2A"/>
    <w:styleLink w:val="zzzListeAufzhlung"/>
    <w:lvl w:ilvl="0">
      <w:start w:val="1"/>
      <w:numFmt w:val="bullet"/>
      <w:pStyle w:val="Bulletpoint"/>
      <w:lvlText w:val="▪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8DAE10" w:themeColor="background2"/>
        <w:position w:val="-10"/>
        <w:sz w:val="52"/>
      </w:rPr>
    </w:lvl>
    <w:lvl w:ilvl="1">
      <w:start w:val="1"/>
      <w:numFmt w:val="bullet"/>
      <w:pStyle w:val="Bulletpointblau"/>
      <w:lvlText w:val="▪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003560" w:themeColor="text2"/>
        <w:position w:val="-10"/>
        <w:sz w:val="52"/>
      </w:rPr>
    </w:lvl>
    <w:lvl w:ilvl="2">
      <w:start w:val="1"/>
      <w:numFmt w:val="bullet"/>
      <w:pStyle w:val="Bulletpointblau2"/>
      <w:lvlText w:val="▪"/>
      <w:lvlJc w:val="left"/>
      <w:pPr>
        <w:tabs>
          <w:tab w:val="num" w:pos="709"/>
        </w:tabs>
        <w:ind w:left="340" w:firstLine="29"/>
      </w:pPr>
      <w:rPr>
        <w:rFonts w:ascii="Calibri" w:hAnsi="Calibri" w:hint="default"/>
        <w:color w:val="003560" w:themeColor="text2"/>
        <w:position w:val="-10"/>
        <w:sz w:val="52"/>
      </w:rPr>
    </w:lvl>
    <w:lvl w:ilvl="3">
      <w:start w:val="1"/>
      <w:numFmt w:val="bullet"/>
      <w:pStyle w:val="Bulletpointblau3"/>
      <w:lvlText w:val="▪"/>
      <w:lvlJc w:val="left"/>
      <w:pPr>
        <w:tabs>
          <w:tab w:val="num" w:pos="1077"/>
        </w:tabs>
        <w:ind w:left="737" w:firstLine="0"/>
      </w:pPr>
      <w:rPr>
        <w:rFonts w:ascii="Calibri" w:hAnsi="Calibri" w:hint="default"/>
        <w:color w:val="003560" w:themeColor="text2"/>
        <w:spacing w:val="0"/>
        <w:position w:val="-10"/>
        <w:sz w:val="52"/>
      </w:rPr>
    </w:lvl>
    <w:lvl w:ilvl="4">
      <w:start w:val="1"/>
      <w:numFmt w:val="bullet"/>
      <w:pStyle w:val="Aufzhlung5"/>
      <w:lvlText w:val="•"/>
      <w:lvlJc w:val="left"/>
      <w:pPr>
        <w:ind w:left="227" w:hanging="227"/>
      </w:pPr>
      <w:rPr>
        <w:rFonts w:ascii="Calibri" w:hAnsi="Calibri" w:hint="default"/>
        <w:color w:val="auto"/>
      </w:rPr>
    </w:lvl>
    <w:lvl w:ilvl="5">
      <w:start w:val="1"/>
      <w:numFmt w:val="bullet"/>
      <w:pStyle w:val="Aufzhlung6"/>
      <w:lvlText w:val="•"/>
      <w:lvlJc w:val="left"/>
      <w:pPr>
        <w:ind w:left="227" w:hanging="227"/>
      </w:pPr>
      <w:rPr>
        <w:rFonts w:ascii="Calibri" w:hAnsi="Calibri" w:hint="default"/>
        <w:color w:val="auto"/>
      </w:rPr>
    </w:lvl>
    <w:lvl w:ilvl="6">
      <w:start w:val="1"/>
      <w:numFmt w:val="bullet"/>
      <w:pStyle w:val="Aufzhlung7"/>
      <w:lvlText w:val="•"/>
      <w:lvlJc w:val="left"/>
      <w:pPr>
        <w:ind w:left="227" w:hanging="227"/>
      </w:pPr>
      <w:rPr>
        <w:rFonts w:ascii="Calibri" w:hAnsi="Calibri" w:hint="default"/>
        <w:color w:val="auto"/>
      </w:rPr>
    </w:lvl>
    <w:lvl w:ilvl="7">
      <w:start w:val="1"/>
      <w:numFmt w:val="bullet"/>
      <w:pStyle w:val="Aufzhlung8"/>
      <w:lvlText w:val="•"/>
      <w:lvlJc w:val="left"/>
      <w:pPr>
        <w:ind w:left="227" w:hanging="227"/>
      </w:pPr>
      <w:rPr>
        <w:rFonts w:ascii="Calibri" w:hAnsi="Calibri" w:hint="default"/>
        <w:color w:val="auto"/>
      </w:rPr>
    </w:lvl>
    <w:lvl w:ilvl="8">
      <w:start w:val="1"/>
      <w:numFmt w:val="bullet"/>
      <w:pStyle w:val="Aufzhlung9"/>
      <w:lvlText w:val="•"/>
      <w:lvlJc w:val="left"/>
      <w:pPr>
        <w:ind w:left="227" w:hanging="227"/>
      </w:pPr>
      <w:rPr>
        <w:rFonts w:ascii="Calibri" w:hAnsi="Calibri" w:hint="default"/>
        <w:color w:val="auto"/>
      </w:rPr>
    </w:lvl>
  </w:abstractNum>
  <w:abstractNum w:abstractNumId="10" w15:restartNumberingAfterBreak="0">
    <w:nsid w:val="7F483205"/>
    <w:multiLevelType w:val="hybridMultilevel"/>
    <w:tmpl w:val="50D2D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67750">
    <w:abstractNumId w:val="9"/>
  </w:num>
  <w:num w:numId="2" w16cid:durableId="10901560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823497">
    <w:abstractNumId w:val="7"/>
  </w:num>
  <w:num w:numId="4" w16cid:durableId="1949000137">
    <w:abstractNumId w:val="1"/>
  </w:num>
  <w:num w:numId="5" w16cid:durableId="500242592">
    <w:abstractNumId w:val="0"/>
  </w:num>
  <w:num w:numId="6" w16cid:durableId="1691107115">
    <w:abstractNumId w:val="5"/>
  </w:num>
  <w:num w:numId="7" w16cid:durableId="1758667443">
    <w:abstractNumId w:val="3"/>
  </w:num>
  <w:num w:numId="8" w16cid:durableId="903099335">
    <w:abstractNumId w:val="8"/>
  </w:num>
  <w:num w:numId="9" w16cid:durableId="734473427">
    <w:abstractNumId w:val="4"/>
  </w:num>
  <w:num w:numId="10" w16cid:durableId="1511290712">
    <w:abstractNumId w:val="6"/>
  </w:num>
  <w:num w:numId="11" w16cid:durableId="975909412">
    <w:abstractNumId w:val="2"/>
  </w:num>
  <w:num w:numId="12" w16cid:durableId="20141435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423"/>
    <w:rsid w:val="000066F7"/>
    <w:rsid w:val="0005607A"/>
    <w:rsid w:val="00062E55"/>
    <w:rsid w:val="00083629"/>
    <w:rsid w:val="00084AF4"/>
    <w:rsid w:val="00087D4E"/>
    <w:rsid w:val="000923BB"/>
    <w:rsid w:val="00094916"/>
    <w:rsid w:val="00096512"/>
    <w:rsid w:val="000B1903"/>
    <w:rsid w:val="000B228A"/>
    <w:rsid w:val="000C1956"/>
    <w:rsid w:val="000C628E"/>
    <w:rsid w:val="000E6B57"/>
    <w:rsid w:val="00103EDA"/>
    <w:rsid w:val="00112750"/>
    <w:rsid w:val="00114363"/>
    <w:rsid w:val="00132AE0"/>
    <w:rsid w:val="00144A74"/>
    <w:rsid w:val="00147E93"/>
    <w:rsid w:val="001570B7"/>
    <w:rsid w:val="0016090E"/>
    <w:rsid w:val="00174EA6"/>
    <w:rsid w:val="001973F7"/>
    <w:rsid w:val="001A348B"/>
    <w:rsid w:val="001B12A7"/>
    <w:rsid w:val="001C53E1"/>
    <w:rsid w:val="001E2750"/>
    <w:rsid w:val="00203DF5"/>
    <w:rsid w:val="00210D2D"/>
    <w:rsid w:val="0021501A"/>
    <w:rsid w:val="0022191B"/>
    <w:rsid w:val="00230844"/>
    <w:rsid w:val="00240B64"/>
    <w:rsid w:val="00241233"/>
    <w:rsid w:val="002525F8"/>
    <w:rsid w:val="00257339"/>
    <w:rsid w:val="00260331"/>
    <w:rsid w:val="00272CB4"/>
    <w:rsid w:val="0027790F"/>
    <w:rsid w:val="00280030"/>
    <w:rsid w:val="00281D57"/>
    <w:rsid w:val="0028259D"/>
    <w:rsid w:val="00284F26"/>
    <w:rsid w:val="002866BA"/>
    <w:rsid w:val="002A3A44"/>
    <w:rsid w:val="002A4E0B"/>
    <w:rsid w:val="002A54A0"/>
    <w:rsid w:val="002A71BE"/>
    <w:rsid w:val="002C2929"/>
    <w:rsid w:val="002C2CD4"/>
    <w:rsid w:val="002C39F8"/>
    <w:rsid w:val="002D0ADF"/>
    <w:rsid w:val="002D3037"/>
    <w:rsid w:val="002E1EBE"/>
    <w:rsid w:val="002F519D"/>
    <w:rsid w:val="00314C94"/>
    <w:rsid w:val="0033059B"/>
    <w:rsid w:val="0033086F"/>
    <w:rsid w:val="0033312C"/>
    <w:rsid w:val="00333D93"/>
    <w:rsid w:val="0033713D"/>
    <w:rsid w:val="00342B72"/>
    <w:rsid w:val="00342C5A"/>
    <w:rsid w:val="00352898"/>
    <w:rsid w:val="003634E2"/>
    <w:rsid w:val="00372AFC"/>
    <w:rsid w:val="0037507E"/>
    <w:rsid w:val="0038518B"/>
    <w:rsid w:val="003936D6"/>
    <w:rsid w:val="00394263"/>
    <w:rsid w:val="003A3DA5"/>
    <w:rsid w:val="003B196D"/>
    <w:rsid w:val="003B1E82"/>
    <w:rsid w:val="003B6A09"/>
    <w:rsid w:val="003D0F57"/>
    <w:rsid w:val="003E5079"/>
    <w:rsid w:val="004215A1"/>
    <w:rsid w:val="0042583B"/>
    <w:rsid w:val="00432267"/>
    <w:rsid w:val="00457E3F"/>
    <w:rsid w:val="00460CF0"/>
    <w:rsid w:val="00464907"/>
    <w:rsid w:val="00470F20"/>
    <w:rsid w:val="00475179"/>
    <w:rsid w:val="0049289B"/>
    <w:rsid w:val="004976A4"/>
    <w:rsid w:val="004A1942"/>
    <w:rsid w:val="004A3D70"/>
    <w:rsid w:val="004A444A"/>
    <w:rsid w:val="004B1541"/>
    <w:rsid w:val="004B55B3"/>
    <w:rsid w:val="004C36EB"/>
    <w:rsid w:val="004D0E09"/>
    <w:rsid w:val="004D1D52"/>
    <w:rsid w:val="004D1F82"/>
    <w:rsid w:val="004D343E"/>
    <w:rsid w:val="004E4471"/>
    <w:rsid w:val="004F573D"/>
    <w:rsid w:val="0051730F"/>
    <w:rsid w:val="005255C5"/>
    <w:rsid w:val="00525FCD"/>
    <w:rsid w:val="00542AB7"/>
    <w:rsid w:val="00544BDC"/>
    <w:rsid w:val="005533D1"/>
    <w:rsid w:val="005543E4"/>
    <w:rsid w:val="00555D59"/>
    <w:rsid w:val="0056202F"/>
    <w:rsid w:val="00563633"/>
    <w:rsid w:val="005645E7"/>
    <w:rsid w:val="00576607"/>
    <w:rsid w:val="005947C3"/>
    <w:rsid w:val="005A0776"/>
    <w:rsid w:val="005A4B36"/>
    <w:rsid w:val="005B3B03"/>
    <w:rsid w:val="005B3D96"/>
    <w:rsid w:val="005C71CD"/>
    <w:rsid w:val="005D2A5E"/>
    <w:rsid w:val="005E1E96"/>
    <w:rsid w:val="005E5FE7"/>
    <w:rsid w:val="005F0E57"/>
    <w:rsid w:val="005F193C"/>
    <w:rsid w:val="005F4F66"/>
    <w:rsid w:val="005F53EF"/>
    <w:rsid w:val="005F5B58"/>
    <w:rsid w:val="00604CE2"/>
    <w:rsid w:val="00611F34"/>
    <w:rsid w:val="006123F9"/>
    <w:rsid w:val="00614B1A"/>
    <w:rsid w:val="00624A2B"/>
    <w:rsid w:val="00626E6A"/>
    <w:rsid w:val="00644A55"/>
    <w:rsid w:val="00652593"/>
    <w:rsid w:val="00660F51"/>
    <w:rsid w:val="00666094"/>
    <w:rsid w:val="00671ACA"/>
    <w:rsid w:val="00687813"/>
    <w:rsid w:val="006906C7"/>
    <w:rsid w:val="00691BCE"/>
    <w:rsid w:val="00694333"/>
    <w:rsid w:val="00696C05"/>
    <w:rsid w:val="006B0EB2"/>
    <w:rsid w:val="006B0F59"/>
    <w:rsid w:val="006B1423"/>
    <w:rsid w:val="006C0D7B"/>
    <w:rsid w:val="006D12D5"/>
    <w:rsid w:val="006D7EF2"/>
    <w:rsid w:val="006E2119"/>
    <w:rsid w:val="00726F17"/>
    <w:rsid w:val="00734B88"/>
    <w:rsid w:val="007417BE"/>
    <w:rsid w:val="00744C35"/>
    <w:rsid w:val="00762071"/>
    <w:rsid w:val="00763294"/>
    <w:rsid w:val="007A16D7"/>
    <w:rsid w:val="007B1CBD"/>
    <w:rsid w:val="007B3E9C"/>
    <w:rsid w:val="007C0B3D"/>
    <w:rsid w:val="007C2EAF"/>
    <w:rsid w:val="00801E24"/>
    <w:rsid w:val="00807EB1"/>
    <w:rsid w:val="00840AC9"/>
    <w:rsid w:val="00843330"/>
    <w:rsid w:val="008438FD"/>
    <w:rsid w:val="00856578"/>
    <w:rsid w:val="00874B36"/>
    <w:rsid w:val="008768E0"/>
    <w:rsid w:val="0088167D"/>
    <w:rsid w:val="0088601F"/>
    <w:rsid w:val="00897157"/>
    <w:rsid w:val="00897B8E"/>
    <w:rsid w:val="008A12C9"/>
    <w:rsid w:val="008B148C"/>
    <w:rsid w:val="008C1332"/>
    <w:rsid w:val="008C2246"/>
    <w:rsid w:val="008D0AE9"/>
    <w:rsid w:val="008D2F8F"/>
    <w:rsid w:val="00900DED"/>
    <w:rsid w:val="009021FD"/>
    <w:rsid w:val="00913B58"/>
    <w:rsid w:val="00947FCF"/>
    <w:rsid w:val="00950BE7"/>
    <w:rsid w:val="009579E9"/>
    <w:rsid w:val="009611F0"/>
    <w:rsid w:val="0097107D"/>
    <w:rsid w:val="00972D4A"/>
    <w:rsid w:val="00983C29"/>
    <w:rsid w:val="00994F0B"/>
    <w:rsid w:val="0099651A"/>
    <w:rsid w:val="009B61BE"/>
    <w:rsid w:val="009C379B"/>
    <w:rsid w:val="009D4C91"/>
    <w:rsid w:val="009F2474"/>
    <w:rsid w:val="00A0128C"/>
    <w:rsid w:val="00A14EE1"/>
    <w:rsid w:val="00A16E3C"/>
    <w:rsid w:val="00A2204E"/>
    <w:rsid w:val="00A2764D"/>
    <w:rsid w:val="00A50544"/>
    <w:rsid w:val="00A60A5A"/>
    <w:rsid w:val="00A6634D"/>
    <w:rsid w:val="00A741A9"/>
    <w:rsid w:val="00A90239"/>
    <w:rsid w:val="00A93A80"/>
    <w:rsid w:val="00A967B8"/>
    <w:rsid w:val="00AA064E"/>
    <w:rsid w:val="00AA1E1D"/>
    <w:rsid w:val="00AD0F99"/>
    <w:rsid w:val="00AD5F55"/>
    <w:rsid w:val="00AE1A75"/>
    <w:rsid w:val="00AE6396"/>
    <w:rsid w:val="00AF79CE"/>
    <w:rsid w:val="00B05184"/>
    <w:rsid w:val="00B20EB1"/>
    <w:rsid w:val="00B513EA"/>
    <w:rsid w:val="00B531ED"/>
    <w:rsid w:val="00B5547E"/>
    <w:rsid w:val="00B57FDD"/>
    <w:rsid w:val="00B73AAD"/>
    <w:rsid w:val="00B7611B"/>
    <w:rsid w:val="00B82FE2"/>
    <w:rsid w:val="00B83B70"/>
    <w:rsid w:val="00BA4B54"/>
    <w:rsid w:val="00BC7AD9"/>
    <w:rsid w:val="00BE1857"/>
    <w:rsid w:val="00BE31B2"/>
    <w:rsid w:val="00BF4397"/>
    <w:rsid w:val="00C051BA"/>
    <w:rsid w:val="00C2479B"/>
    <w:rsid w:val="00C37D22"/>
    <w:rsid w:val="00C4574F"/>
    <w:rsid w:val="00C51995"/>
    <w:rsid w:val="00C647E4"/>
    <w:rsid w:val="00C73BA6"/>
    <w:rsid w:val="00C82416"/>
    <w:rsid w:val="00C97599"/>
    <w:rsid w:val="00C979A2"/>
    <w:rsid w:val="00CB0AF7"/>
    <w:rsid w:val="00CB5E58"/>
    <w:rsid w:val="00CB6CAE"/>
    <w:rsid w:val="00CC60BB"/>
    <w:rsid w:val="00CD4BEC"/>
    <w:rsid w:val="00CF4C0A"/>
    <w:rsid w:val="00D228BC"/>
    <w:rsid w:val="00D3769A"/>
    <w:rsid w:val="00D4143E"/>
    <w:rsid w:val="00D42E73"/>
    <w:rsid w:val="00D50A40"/>
    <w:rsid w:val="00D74AA5"/>
    <w:rsid w:val="00D76258"/>
    <w:rsid w:val="00D84D7C"/>
    <w:rsid w:val="00DA259A"/>
    <w:rsid w:val="00DB573D"/>
    <w:rsid w:val="00DC30DF"/>
    <w:rsid w:val="00DD13FA"/>
    <w:rsid w:val="00DD3F2B"/>
    <w:rsid w:val="00DF2B2D"/>
    <w:rsid w:val="00E3522E"/>
    <w:rsid w:val="00E37110"/>
    <w:rsid w:val="00E41DDC"/>
    <w:rsid w:val="00E45F2D"/>
    <w:rsid w:val="00E55AE7"/>
    <w:rsid w:val="00E56DA7"/>
    <w:rsid w:val="00E638D6"/>
    <w:rsid w:val="00E71F6F"/>
    <w:rsid w:val="00E75B94"/>
    <w:rsid w:val="00EA2B74"/>
    <w:rsid w:val="00EB643D"/>
    <w:rsid w:val="00EB7711"/>
    <w:rsid w:val="00EB7B80"/>
    <w:rsid w:val="00ED2884"/>
    <w:rsid w:val="00EE1C87"/>
    <w:rsid w:val="00F02F36"/>
    <w:rsid w:val="00F0770B"/>
    <w:rsid w:val="00F164AE"/>
    <w:rsid w:val="00F30250"/>
    <w:rsid w:val="00F3404D"/>
    <w:rsid w:val="00F40959"/>
    <w:rsid w:val="00F6073E"/>
    <w:rsid w:val="00F675D5"/>
    <w:rsid w:val="00F73FEB"/>
    <w:rsid w:val="00F76ACB"/>
    <w:rsid w:val="00F87AAE"/>
    <w:rsid w:val="00F93D64"/>
    <w:rsid w:val="00FB34A2"/>
    <w:rsid w:val="00FB47DC"/>
    <w:rsid w:val="00FB6DC8"/>
    <w:rsid w:val="00FC4260"/>
    <w:rsid w:val="00FD1374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DCB87E"/>
  <w15:docId w15:val="{FCD490EE-E0CE-4E82-A723-10690144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33333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9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30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C82416"/>
  </w:style>
  <w:style w:type="paragraph" w:styleId="berschrift1">
    <w:name w:val="heading 1"/>
    <w:basedOn w:val="Standard"/>
    <w:next w:val="Text"/>
    <w:link w:val="berschrift1Zchn"/>
    <w:uiPriority w:val="9"/>
    <w:semiHidden/>
    <w:qFormat/>
    <w:rsid w:val="003936D6"/>
    <w:pPr>
      <w:keepNext/>
      <w:keepLines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Text"/>
    <w:link w:val="berschrift2Zchn"/>
    <w:uiPriority w:val="9"/>
    <w:semiHidden/>
    <w:qFormat/>
    <w:rsid w:val="003936D6"/>
    <w:pPr>
      <w:keepNext/>
      <w:keepLines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Text"/>
    <w:link w:val="berschrift3Zchn"/>
    <w:uiPriority w:val="9"/>
    <w:semiHidden/>
    <w:qFormat/>
    <w:rsid w:val="009021FD"/>
    <w:pPr>
      <w:keepNext/>
      <w:keepLines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berschrift4">
    <w:name w:val="heading 4"/>
    <w:basedOn w:val="Standard"/>
    <w:next w:val="Text"/>
    <w:link w:val="berschrift4Zchn"/>
    <w:uiPriority w:val="9"/>
    <w:semiHidden/>
    <w:qFormat/>
    <w:rsid w:val="00CD4BEC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Text"/>
    <w:link w:val="berschrift5Zchn"/>
    <w:uiPriority w:val="9"/>
    <w:semiHidden/>
    <w:qFormat/>
    <w:rsid w:val="00D50A40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basedOn w:val="Standard"/>
    <w:next w:val="Text"/>
    <w:link w:val="berschrift6Zchn"/>
    <w:uiPriority w:val="9"/>
    <w:semiHidden/>
    <w:qFormat/>
    <w:rsid w:val="001E2750"/>
    <w:pPr>
      <w:keepNext/>
      <w:keepLines/>
      <w:numPr>
        <w:ilvl w:val="5"/>
        <w:numId w:val="3"/>
      </w:numPr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Text"/>
    <w:link w:val="berschrift7Zchn"/>
    <w:uiPriority w:val="9"/>
    <w:semiHidden/>
    <w:qFormat/>
    <w:rsid w:val="001E2750"/>
    <w:pPr>
      <w:keepNext/>
      <w:keepLines/>
      <w:numPr>
        <w:ilvl w:val="6"/>
        <w:numId w:val="3"/>
      </w:numPr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Text"/>
    <w:link w:val="berschrift8Zchn"/>
    <w:uiPriority w:val="9"/>
    <w:semiHidden/>
    <w:qFormat/>
    <w:rsid w:val="001E2750"/>
    <w:pPr>
      <w:keepNext/>
      <w:keepLines/>
      <w:numPr>
        <w:ilvl w:val="7"/>
        <w:numId w:val="3"/>
      </w:numPr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berschrift9">
    <w:name w:val="heading 9"/>
    <w:basedOn w:val="Standard"/>
    <w:next w:val="Text"/>
    <w:link w:val="berschrift9Zchn"/>
    <w:uiPriority w:val="9"/>
    <w:semiHidden/>
    <w:qFormat/>
    <w:rsid w:val="001E2750"/>
    <w:pPr>
      <w:keepNext/>
      <w:keepLines/>
      <w:numPr>
        <w:ilvl w:val="8"/>
        <w:numId w:val="3"/>
      </w:numPr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22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sisTabelle">
    <w:name w:val="Basis Tabelle"/>
    <w:basedOn w:val="NormaleTabelle"/>
    <w:uiPriority w:val="99"/>
    <w:rsid w:val="00D228BC"/>
    <w:tblPr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32"/>
    <w:semiHidden/>
    <w:rsid w:val="00CB6CAE"/>
  </w:style>
  <w:style w:type="character" w:customStyle="1" w:styleId="KopfzeileZchn">
    <w:name w:val="Kopfzeile Zchn"/>
    <w:basedOn w:val="Absatz-Standardschriftart"/>
    <w:link w:val="Kopfzeile"/>
    <w:uiPriority w:val="32"/>
    <w:semiHidden/>
    <w:rsid w:val="00EB7B80"/>
  </w:style>
  <w:style w:type="paragraph" w:styleId="Fuzeile">
    <w:name w:val="footer"/>
    <w:basedOn w:val="Standard"/>
    <w:link w:val="FuzeileZchn"/>
    <w:uiPriority w:val="33"/>
    <w:semiHidden/>
    <w:rsid w:val="00CB6CAE"/>
  </w:style>
  <w:style w:type="character" w:customStyle="1" w:styleId="FuzeileZchn">
    <w:name w:val="Fußzeile Zchn"/>
    <w:basedOn w:val="Absatz-Standardschriftart"/>
    <w:link w:val="Fuzeile"/>
    <w:uiPriority w:val="33"/>
    <w:semiHidden/>
    <w:rsid w:val="00EB7B80"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B7B80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6090E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936D6"/>
    <w:rPr>
      <w:rFonts w:asciiTheme="majorHAnsi" w:eastAsiaTheme="majorEastAsia" w:hAnsiTheme="majorHAnsi" w:cstheme="majorBidi"/>
      <w:b/>
      <w:sz w:val="22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4BEC"/>
    <w:rPr>
      <w:rFonts w:asciiTheme="majorHAnsi" w:eastAsiaTheme="majorEastAsia" w:hAnsiTheme="majorHAnsi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021FD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2750"/>
    <w:rPr>
      <w:rFonts w:asciiTheme="majorHAnsi" w:eastAsiaTheme="majorEastAsia" w:hAnsiTheme="majorHAnsi" w:cstheme="majorBidi"/>
      <w:b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2750"/>
    <w:rPr>
      <w:rFonts w:asciiTheme="majorHAnsi" w:eastAsiaTheme="majorEastAsia" w:hAnsiTheme="majorHAnsi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2750"/>
    <w:rPr>
      <w:rFonts w:asciiTheme="majorHAnsi" w:eastAsiaTheme="majorEastAsia" w:hAnsiTheme="majorHAnsi" w:cstheme="majorBidi"/>
      <w:b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2750"/>
    <w:rPr>
      <w:rFonts w:asciiTheme="majorHAnsi" w:eastAsiaTheme="majorEastAsia" w:hAnsiTheme="majorHAnsi" w:cstheme="majorBidi"/>
      <w:b/>
      <w:iCs/>
      <w:szCs w:val="21"/>
    </w:rPr>
  </w:style>
  <w:style w:type="paragraph" w:styleId="Verzeichnis1">
    <w:name w:val="toc 1"/>
    <w:basedOn w:val="Standard"/>
    <w:next w:val="Standard"/>
    <w:uiPriority w:val="39"/>
    <w:rsid w:val="00CD4BEC"/>
    <w:pPr>
      <w:tabs>
        <w:tab w:val="left" w:pos="340"/>
        <w:tab w:val="right" w:leader="underscore" w:pos="8789"/>
      </w:tabs>
      <w:spacing w:after="60" w:line="240" w:lineRule="exact"/>
    </w:pPr>
    <w:rPr>
      <w:rFonts w:asciiTheme="majorHAnsi" w:hAnsiTheme="majorHAnsi"/>
      <w:b/>
      <w:color w:val="003560" w:themeColor="text2"/>
    </w:rPr>
  </w:style>
  <w:style w:type="paragraph" w:styleId="Verzeichnis2">
    <w:name w:val="toc 2"/>
    <w:basedOn w:val="Standard"/>
    <w:next w:val="Standard"/>
    <w:uiPriority w:val="39"/>
    <w:rsid w:val="00CD4BEC"/>
    <w:pPr>
      <w:tabs>
        <w:tab w:val="left" w:pos="624"/>
        <w:tab w:val="right" w:leader="underscore" w:pos="8789"/>
      </w:tabs>
      <w:spacing w:after="60" w:line="240" w:lineRule="exact"/>
      <w:ind w:left="215"/>
    </w:pPr>
    <w:rPr>
      <w:rFonts w:asciiTheme="majorHAnsi" w:hAnsiTheme="majorHAnsi"/>
      <w:b/>
      <w:color w:val="8DAE10" w:themeColor="background2"/>
    </w:rPr>
  </w:style>
  <w:style w:type="paragraph" w:styleId="Verzeichnis3">
    <w:name w:val="toc 3"/>
    <w:basedOn w:val="Standard"/>
    <w:next w:val="Standard"/>
    <w:uiPriority w:val="39"/>
    <w:rsid w:val="00B57FDD"/>
    <w:pPr>
      <w:tabs>
        <w:tab w:val="right" w:pos="5670"/>
      </w:tabs>
    </w:pPr>
  </w:style>
  <w:style w:type="paragraph" w:styleId="Verzeichnis4">
    <w:name w:val="toc 4"/>
    <w:basedOn w:val="Standard"/>
    <w:next w:val="Standard"/>
    <w:uiPriority w:val="39"/>
    <w:semiHidden/>
    <w:rsid w:val="0022191B"/>
    <w:pPr>
      <w:tabs>
        <w:tab w:val="right" w:pos="5670"/>
      </w:tabs>
    </w:pPr>
  </w:style>
  <w:style w:type="paragraph" w:styleId="Verzeichnis5">
    <w:name w:val="toc 5"/>
    <w:basedOn w:val="Standard"/>
    <w:next w:val="Standard"/>
    <w:uiPriority w:val="39"/>
    <w:semiHidden/>
    <w:rsid w:val="00B57FDD"/>
    <w:pPr>
      <w:tabs>
        <w:tab w:val="right" w:pos="5670"/>
      </w:tabs>
    </w:pPr>
  </w:style>
  <w:style w:type="paragraph" w:styleId="Verzeichnis6">
    <w:name w:val="toc 6"/>
    <w:basedOn w:val="Standard"/>
    <w:next w:val="Standard"/>
    <w:uiPriority w:val="39"/>
    <w:semiHidden/>
    <w:rsid w:val="0022191B"/>
    <w:pPr>
      <w:tabs>
        <w:tab w:val="right" w:pos="5670"/>
      </w:tabs>
    </w:pPr>
  </w:style>
  <w:style w:type="paragraph" w:styleId="Verzeichnis7">
    <w:name w:val="toc 7"/>
    <w:basedOn w:val="Standard"/>
    <w:next w:val="Standard"/>
    <w:uiPriority w:val="39"/>
    <w:semiHidden/>
    <w:rsid w:val="00B57FDD"/>
    <w:pPr>
      <w:tabs>
        <w:tab w:val="right" w:pos="5670"/>
      </w:tabs>
    </w:pPr>
  </w:style>
  <w:style w:type="paragraph" w:styleId="Verzeichnis8">
    <w:name w:val="toc 8"/>
    <w:basedOn w:val="Standard"/>
    <w:next w:val="Standard"/>
    <w:uiPriority w:val="39"/>
    <w:semiHidden/>
    <w:rsid w:val="00B57FDD"/>
    <w:pPr>
      <w:tabs>
        <w:tab w:val="right" w:pos="5670"/>
      </w:tabs>
    </w:pPr>
  </w:style>
  <w:style w:type="paragraph" w:styleId="Verzeichnis9">
    <w:name w:val="toc 9"/>
    <w:basedOn w:val="Standard"/>
    <w:next w:val="Standard"/>
    <w:uiPriority w:val="39"/>
    <w:semiHidden/>
    <w:rsid w:val="00B57FDD"/>
    <w:pPr>
      <w:tabs>
        <w:tab w:val="right" w:pos="5670"/>
      </w:tabs>
    </w:pPr>
  </w:style>
  <w:style w:type="character" w:styleId="Hyperlink">
    <w:name w:val="Hyperlink"/>
    <w:basedOn w:val="Absatz-Standardschriftart"/>
    <w:uiPriority w:val="99"/>
    <w:rsid w:val="00AD0F99"/>
    <w:rPr>
      <w:color w:val="000000" w:themeColor="hyperlink"/>
      <w:u w:val="none"/>
    </w:rPr>
  </w:style>
  <w:style w:type="paragraph" w:styleId="Titel">
    <w:name w:val="Title"/>
    <w:basedOn w:val="Standard"/>
    <w:link w:val="TitelZchn"/>
    <w:uiPriority w:val="4"/>
    <w:semiHidden/>
    <w:qFormat/>
    <w:rsid w:val="00E3522E"/>
    <w:pPr>
      <w:contextualSpacing/>
    </w:pPr>
    <w:rPr>
      <w:rFonts w:asciiTheme="majorHAnsi" w:eastAsiaTheme="majorEastAsia" w:hAnsiTheme="majorHAnsi" w:cstheme="majorBidi"/>
      <w:b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4"/>
    <w:semiHidden/>
    <w:rsid w:val="0016090E"/>
    <w:rPr>
      <w:rFonts w:asciiTheme="majorHAnsi" w:eastAsiaTheme="majorEastAsia" w:hAnsiTheme="majorHAnsi" w:cstheme="majorBidi"/>
      <w:b/>
      <w:sz w:val="40"/>
      <w:szCs w:val="56"/>
    </w:rPr>
  </w:style>
  <w:style w:type="paragraph" w:styleId="Untertitel">
    <w:name w:val="Subtitle"/>
    <w:basedOn w:val="Standard"/>
    <w:link w:val="UntertitelZchn"/>
    <w:uiPriority w:val="5"/>
    <w:semiHidden/>
    <w:qFormat/>
    <w:rsid w:val="00E3522E"/>
    <w:pPr>
      <w:numPr>
        <w:ilvl w:val="1"/>
      </w:numPr>
    </w:pPr>
    <w:rPr>
      <w:rFonts w:eastAsiaTheme="minorEastAsia"/>
      <w:sz w:val="3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5"/>
    <w:semiHidden/>
    <w:rsid w:val="0016090E"/>
    <w:rPr>
      <w:rFonts w:eastAsiaTheme="minorEastAsia"/>
      <w:sz w:val="32"/>
      <w:szCs w:val="22"/>
    </w:rPr>
  </w:style>
  <w:style w:type="paragraph" w:customStyle="1" w:styleId="Text">
    <w:name w:val="Text"/>
    <w:basedOn w:val="Standard"/>
    <w:uiPriority w:val="11"/>
    <w:qFormat/>
    <w:rsid w:val="00257339"/>
    <w:pPr>
      <w:spacing w:line="240" w:lineRule="exact"/>
    </w:pPr>
    <w:rPr>
      <w:sz w:val="19"/>
    </w:rPr>
  </w:style>
  <w:style w:type="paragraph" w:styleId="KeinLeerraum">
    <w:name w:val="No Spacing"/>
    <w:uiPriority w:val="99"/>
    <w:semiHidden/>
    <w:rsid w:val="002C39F8"/>
  </w:style>
  <w:style w:type="character" w:styleId="SchwacheHervorhebung">
    <w:name w:val="Subtle Emphasis"/>
    <w:basedOn w:val="Absatz-Standardschriftart"/>
    <w:uiPriority w:val="13"/>
    <w:rsid w:val="00AA064E"/>
    <w:rPr>
      <w:rFonts w:asciiTheme="majorHAnsi" w:hAnsiTheme="majorHAnsi"/>
      <w:b w:val="0"/>
      <w:i w:val="0"/>
      <w:iCs/>
      <w:color w:val="003560" w:themeColor="text2"/>
    </w:rPr>
  </w:style>
  <w:style w:type="character" w:styleId="Hervorhebung">
    <w:name w:val="Emphasis"/>
    <w:basedOn w:val="Absatz-Standardschriftart"/>
    <w:uiPriority w:val="13"/>
    <w:rsid w:val="00E3522E"/>
    <w:rPr>
      <w:b/>
      <w:i w:val="0"/>
      <w:iCs/>
    </w:rPr>
  </w:style>
  <w:style w:type="character" w:styleId="IntensiveHervorhebung">
    <w:name w:val="Intense Emphasis"/>
    <w:basedOn w:val="Absatz-Standardschriftart"/>
    <w:uiPriority w:val="13"/>
    <w:rsid w:val="00AA064E"/>
    <w:rPr>
      <w:rFonts w:asciiTheme="majorHAnsi" w:hAnsiTheme="majorHAnsi"/>
      <w:b/>
      <w:i w:val="0"/>
      <w:iCs/>
      <w:caps/>
      <w:smallCaps w:val="0"/>
      <w:color w:val="003560" w:themeColor="text2"/>
    </w:rPr>
  </w:style>
  <w:style w:type="character" w:styleId="Fett">
    <w:name w:val="Strong"/>
    <w:basedOn w:val="Absatz-Standardschriftart"/>
    <w:uiPriority w:val="15"/>
    <w:semiHidden/>
    <w:rsid w:val="002C39F8"/>
    <w:rPr>
      <w:b/>
      <w:bCs/>
    </w:rPr>
  </w:style>
  <w:style w:type="paragraph" w:styleId="Zitat">
    <w:name w:val="Quote"/>
    <w:basedOn w:val="Standard"/>
    <w:next w:val="Standard"/>
    <w:link w:val="ZitatZchn"/>
    <w:uiPriority w:val="99"/>
    <w:semiHidden/>
    <w:rsid w:val="00CF4C0A"/>
    <w:pPr>
      <w:spacing w:before="300" w:after="300"/>
      <w:ind w:left="1134" w:right="113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DD13FA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rsid w:val="00CF4C0A"/>
    <w:pPr>
      <w:pBdr>
        <w:top w:val="single" w:sz="2" w:space="10" w:color="auto"/>
        <w:bottom w:val="single" w:sz="2" w:space="10" w:color="auto"/>
      </w:pBdr>
      <w:spacing w:before="300" w:after="300"/>
      <w:ind w:left="1134" w:right="1134"/>
      <w:jc w:val="center"/>
    </w:pPr>
    <w:rPr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DD13FA"/>
    <w:rPr>
      <w:iCs/>
    </w:rPr>
  </w:style>
  <w:style w:type="character" w:styleId="SchwacherVerweis">
    <w:name w:val="Subtle Reference"/>
    <w:basedOn w:val="Absatz-Standardschriftart"/>
    <w:uiPriority w:val="99"/>
    <w:semiHidden/>
    <w:rsid w:val="00DD13FA"/>
    <w:rPr>
      <w:caps/>
      <w:smallCaps w:val="0"/>
      <w:strike w:val="0"/>
      <w:dstrike w:val="0"/>
      <w:vanish w:val="0"/>
      <w:color w:val="auto"/>
      <w:vertAlign w:val="baseline"/>
    </w:rPr>
  </w:style>
  <w:style w:type="character" w:styleId="IntensiverVerweis">
    <w:name w:val="Intense Reference"/>
    <w:basedOn w:val="Absatz-Standardschriftart"/>
    <w:uiPriority w:val="99"/>
    <w:semiHidden/>
    <w:rsid w:val="00DD13FA"/>
    <w:rPr>
      <w:b/>
      <w:bCs/>
      <w:caps/>
      <w:smallCaps w:val="0"/>
      <w:strike w:val="0"/>
      <w:dstrike w:val="0"/>
      <w:vanish w:val="0"/>
      <w:color w:val="auto"/>
      <w:spacing w:val="0"/>
      <w:vertAlign w:val="baseline"/>
    </w:rPr>
  </w:style>
  <w:style w:type="character" w:styleId="Buchtitel">
    <w:name w:val="Book Title"/>
    <w:basedOn w:val="Absatz-Standardschriftart"/>
    <w:uiPriority w:val="99"/>
    <w:semiHidden/>
    <w:qFormat/>
    <w:rsid w:val="00DD13FA"/>
    <w:rPr>
      <w:b/>
      <w:bCs/>
      <w:i/>
      <w:iCs/>
      <w:spacing w:val="0"/>
    </w:rPr>
  </w:style>
  <w:style w:type="paragraph" w:styleId="Listenabsatz">
    <w:name w:val="List Paragraph"/>
    <w:basedOn w:val="Standard"/>
    <w:uiPriority w:val="99"/>
    <w:semiHidden/>
    <w:qFormat/>
    <w:rsid w:val="00DD13FA"/>
    <w:pPr>
      <w:ind w:left="851"/>
    </w:pPr>
  </w:style>
  <w:style w:type="paragraph" w:customStyle="1" w:styleId="Aufzhlung1">
    <w:name w:val="Aufzählung 1"/>
    <w:basedOn w:val="Standard"/>
    <w:uiPriority w:val="19"/>
    <w:semiHidden/>
    <w:qFormat/>
    <w:rsid w:val="005E1E96"/>
  </w:style>
  <w:style w:type="paragraph" w:customStyle="1" w:styleId="Aufzhlung2">
    <w:name w:val="Aufzählung 2"/>
    <w:basedOn w:val="Standard"/>
    <w:uiPriority w:val="19"/>
    <w:semiHidden/>
    <w:qFormat/>
    <w:rsid w:val="006C0D7B"/>
  </w:style>
  <w:style w:type="paragraph" w:customStyle="1" w:styleId="Aufzhlung3">
    <w:name w:val="Aufzählung 3"/>
    <w:basedOn w:val="Standard"/>
    <w:uiPriority w:val="19"/>
    <w:semiHidden/>
    <w:qFormat/>
    <w:rsid w:val="00C82416"/>
  </w:style>
  <w:style w:type="paragraph" w:customStyle="1" w:styleId="Aufzhlung4">
    <w:name w:val="Aufzählung 4"/>
    <w:basedOn w:val="Standard"/>
    <w:uiPriority w:val="19"/>
    <w:semiHidden/>
    <w:qFormat/>
    <w:rsid w:val="00C82416"/>
  </w:style>
  <w:style w:type="paragraph" w:customStyle="1" w:styleId="Aufzhlung5">
    <w:name w:val="Aufzählung 5"/>
    <w:basedOn w:val="Standard"/>
    <w:uiPriority w:val="19"/>
    <w:semiHidden/>
    <w:qFormat/>
    <w:rsid w:val="00C82416"/>
    <w:pPr>
      <w:numPr>
        <w:ilvl w:val="4"/>
        <w:numId w:val="1"/>
      </w:numPr>
    </w:pPr>
  </w:style>
  <w:style w:type="paragraph" w:customStyle="1" w:styleId="Aufzhlung6">
    <w:name w:val="Aufzählung 6"/>
    <w:basedOn w:val="Standard"/>
    <w:uiPriority w:val="19"/>
    <w:semiHidden/>
    <w:qFormat/>
    <w:rsid w:val="00C82416"/>
    <w:pPr>
      <w:numPr>
        <w:ilvl w:val="5"/>
        <w:numId w:val="1"/>
      </w:numPr>
    </w:pPr>
  </w:style>
  <w:style w:type="paragraph" w:customStyle="1" w:styleId="Aufzhlung7">
    <w:name w:val="Aufzählung 7"/>
    <w:basedOn w:val="Standard"/>
    <w:uiPriority w:val="19"/>
    <w:semiHidden/>
    <w:qFormat/>
    <w:rsid w:val="00C82416"/>
    <w:pPr>
      <w:numPr>
        <w:ilvl w:val="6"/>
        <w:numId w:val="1"/>
      </w:numPr>
    </w:pPr>
  </w:style>
  <w:style w:type="paragraph" w:customStyle="1" w:styleId="Aufzhlung8">
    <w:name w:val="Aufzählung 8"/>
    <w:basedOn w:val="Standard"/>
    <w:uiPriority w:val="19"/>
    <w:semiHidden/>
    <w:qFormat/>
    <w:rsid w:val="00C82416"/>
    <w:pPr>
      <w:numPr>
        <w:ilvl w:val="7"/>
        <w:numId w:val="1"/>
      </w:numPr>
    </w:pPr>
  </w:style>
  <w:style w:type="paragraph" w:customStyle="1" w:styleId="Aufzhlung9">
    <w:name w:val="Aufzählung 9"/>
    <w:basedOn w:val="Standard"/>
    <w:uiPriority w:val="19"/>
    <w:semiHidden/>
    <w:qFormat/>
    <w:rsid w:val="00C82416"/>
    <w:pPr>
      <w:numPr>
        <w:ilvl w:val="8"/>
        <w:numId w:val="1"/>
      </w:numPr>
    </w:pPr>
  </w:style>
  <w:style w:type="numbering" w:customStyle="1" w:styleId="zzzListeAufzhlung">
    <w:name w:val="zzz_Liste_Aufzählung"/>
    <w:basedOn w:val="KeineListe"/>
    <w:uiPriority w:val="99"/>
    <w:rsid w:val="00C82416"/>
    <w:pPr>
      <w:numPr>
        <w:numId w:val="1"/>
      </w:numPr>
    </w:pPr>
  </w:style>
  <w:style w:type="numbering" w:customStyle="1" w:styleId="zzzListeberschriften">
    <w:name w:val="zzz_Liste_Überschriften"/>
    <w:basedOn w:val="KeineListe"/>
    <w:uiPriority w:val="99"/>
    <w:rsid w:val="001E2750"/>
    <w:pPr>
      <w:numPr>
        <w:numId w:val="3"/>
      </w:numPr>
    </w:pPr>
  </w:style>
  <w:style w:type="paragraph" w:styleId="Inhaltsverzeichnisberschrift">
    <w:name w:val="TOC Heading"/>
    <w:basedOn w:val="Standard"/>
    <w:next w:val="Text"/>
    <w:uiPriority w:val="39"/>
    <w:qFormat/>
    <w:rsid w:val="00EB7B80"/>
    <w:rPr>
      <w:b/>
      <w:sz w:val="28"/>
    </w:rPr>
  </w:style>
  <w:style w:type="paragraph" w:styleId="Beschriftung">
    <w:name w:val="caption"/>
    <w:basedOn w:val="Standard"/>
    <w:uiPriority w:val="35"/>
    <w:semiHidden/>
    <w:qFormat/>
    <w:rsid w:val="00EB7B80"/>
    <w:pPr>
      <w:spacing w:after="240"/>
      <w:contextualSpacing/>
    </w:pPr>
    <w:rPr>
      <w:i/>
      <w:iCs/>
      <w:sz w:val="16"/>
      <w:szCs w:val="18"/>
    </w:rPr>
  </w:style>
  <w:style w:type="character" w:styleId="Platzhaltertext">
    <w:name w:val="Placeholder Text"/>
    <w:basedOn w:val="Absatz-Standardschriftart"/>
    <w:uiPriority w:val="30"/>
    <w:semiHidden/>
    <w:rsid w:val="00464907"/>
    <w:rPr>
      <w:color w:val="FDA95F" w:themeColor="accent2" w:themeTint="99"/>
    </w:rPr>
  </w:style>
  <w:style w:type="paragraph" w:customStyle="1" w:styleId="Absender">
    <w:name w:val="Absender"/>
    <w:basedOn w:val="Standard"/>
    <w:uiPriority w:val="2"/>
    <w:semiHidden/>
    <w:qFormat/>
    <w:rsid w:val="008A12C9"/>
    <w:pPr>
      <w:spacing w:line="200" w:lineRule="exact"/>
    </w:pPr>
    <w:rPr>
      <w:rFonts w:asciiTheme="majorHAnsi" w:hAnsiTheme="majorHAnsi"/>
      <w:color w:val="000000" w:themeColor="text1"/>
      <w:sz w:val="16"/>
    </w:rPr>
  </w:style>
  <w:style w:type="paragraph" w:customStyle="1" w:styleId="Empfnger">
    <w:name w:val="Empfänger"/>
    <w:basedOn w:val="Standard"/>
    <w:uiPriority w:val="2"/>
    <w:semiHidden/>
    <w:qFormat/>
    <w:rsid w:val="00874B36"/>
    <w:pPr>
      <w:spacing w:line="260" w:lineRule="exact"/>
    </w:pPr>
    <w:rPr>
      <w:rFonts w:asciiTheme="majorHAnsi" w:hAnsiTheme="majorHAnsi"/>
      <w:sz w:val="21"/>
    </w:rPr>
  </w:style>
  <w:style w:type="paragraph" w:customStyle="1" w:styleId="Beschreibung">
    <w:name w:val="Beschreibung"/>
    <w:basedOn w:val="Standard"/>
    <w:uiPriority w:val="4"/>
    <w:semiHidden/>
    <w:qFormat/>
    <w:rsid w:val="00874B36"/>
    <w:pPr>
      <w:spacing w:line="240" w:lineRule="exact"/>
    </w:pPr>
    <w:rPr>
      <w:rFonts w:asciiTheme="majorHAnsi" w:hAnsiTheme="majorHAnsi"/>
      <w:b/>
      <w:color w:val="003560" w:themeColor="text2"/>
      <w:sz w:val="16"/>
    </w:rPr>
  </w:style>
  <w:style w:type="paragraph" w:customStyle="1" w:styleId="Fakultt">
    <w:name w:val="Fakultät"/>
    <w:basedOn w:val="Standard"/>
    <w:uiPriority w:val="3"/>
    <w:semiHidden/>
    <w:qFormat/>
    <w:rsid w:val="006D12D5"/>
    <w:pPr>
      <w:spacing w:after="130" w:line="240" w:lineRule="exact"/>
    </w:pPr>
    <w:rPr>
      <w:rFonts w:asciiTheme="majorHAnsi" w:hAnsiTheme="majorHAnsi"/>
      <w:b/>
      <w:caps/>
      <w:color w:val="8DAE10" w:themeColor="background2"/>
      <w:sz w:val="16"/>
    </w:rPr>
  </w:style>
  <w:style w:type="paragraph" w:customStyle="1" w:styleId="InfoText">
    <w:name w:val="Info Text"/>
    <w:basedOn w:val="Standard"/>
    <w:uiPriority w:val="5"/>
    <w:semiHidden/>
    <w:qFormat/>
    <w:rsid w:val="00FD1374"/>
    <w:pPr>
      <w:spacing w:after="130" w:line="240" w:lineRule="exact"/>
    </w:pPr>
    <w:rPr>
      <w:rFonts w:asciiTheme="majorHAnsi" w:hAnsiTheme="majorHAnsi"/>
      <w:color w:val="000000" w:themeColor="text1"/>
      <w:sz w:val="16"/>
    </w:rPr>
  </w:style>
  <w:style w:type="paragraph" w:customStyle="1" w:styleId="Betreff">
    <w:name w:val="Betreff"/>
    <w:basedOn w:val="Standard"/>
    <w:uiPriority w:val="6"/>
    <w:semiHidden/>
    <w:qFormat/>
    <w:rsid w:val="00EE1C87"/>
    <w:pPr>
      <w:spacing w:after="260" w:line="260" w:lineRule="exact"/>
    </w:pPr>
    <w:rPr>
      <w:rFonts w:asciiTheme="majorHAnsi" w:hAnsiTheme="majorHAnsi"/>
      <w:b/>
      <w:sz w:val="21"/>
    </w:rPr>
  </w:style>
  <w:style w:type="paragraph" w:customStyle="1" w:styleId="Web">
    <w:name w:val="Web"/>
    <w:basedOn w:val="Standard"/>
    <w:uiPriority w:val="29"/>
    <w:semiHidden/>
    <w:qFormat/>
    <w:rsid w:val="00EE1C87"/>
    <w:pPr>
      <w:spacing w:line="260" w:lineRule="exact"/>
      <w:jc w:val="right"/>
    </w:pPr>
    <w:rPr>
      <w:rFonts w:asciiTheme="majorHAnsi" w:hAnsiTheme="majorHAnsi"/>
      <w:b/>
      <w:caps/>
      <w:color w:val="8DAE10" w:themeColor="background2"/>
      <w:sz w:val="21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D1374"/>
    <w:rPr>
      <w:color w:val="808080"/>
      <w:shd w:val="clear" w:color="auto" w:fill="E6E6E6"/>
    </w:rPr>
  </w:style>
  <w:style w:type="paragraph" w:customStyle="1" w:styleId="Dokumententitel">
    <w:name w:val="Dokumententitel"/>
    <w:basedOn w:val="Standard"/>
    <w:next w:val="berschrift"/>
    <w:uiPriority w:val="6"/>
    <w:qFormat/>
    <w:rsid w:val="00E41DDC"/>
    <w:pPr>
      <w:outlineLvl w:val="0"/>
    </w:pPr>
    <w:rPr>
      <w:rFonts w:asciiTheme="majorHAnsi" w:hAnsiTheme="majorHAnsi"/>
      <w:b/>
      <w:caps/>
      <w:color w:val="8DAE10" w:themeColor="background2"/>
      <w:sz w:val="40"/>
    </w:rPr>
  </w:style>
  <w:style w:type="paragraph" w:customStyle="1" w:styleId="berschrift">
    <w:name w:val="Überschrift"/>
    <w:basedOn w:val="Standard"/>
    <w:uiPriority w:val="8"/>
    <w:qFormat/>
    <w:rsid w:val="00E41DDC"/>
    <w:pPr>
      <w:outlineLvl w:val="1"/>
    </w:pPr>
    <w:rPr>
      <w:rFonts w:asciiTheme="majorHAnsi" w:hAnsiTheme="majorHAnsi"/>
      <w:b/>
      <w:caps/>
      <w:color w:val="003560" w:themeColor="text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769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769A"/>
    <w:rPr>
      <w:rFonts w:ascii="Tahoma" w:hAnsi="Tahoma" w:cs="Tahoma"/>
      <w:sz w:val="16"/>
      <w:szCs w:val="16"/>
    </w:rPr>
  </w:style>
  <w:style w:type="paragraph" w:customStyle="1" w:styleId="KapiteltitelVersalien">
    <w:name w:val="Kapiteltitel Versalien"/>
    <w:basedOn w:val="Standard"/>
    <w:uiPriority w:val="9"/>
    <w:qFormat/>
    <w:rsid w:val="001E2750"/>
    <w:pPr>
      <w:numPr>
        <w:numId w:val="3"/>
      </w:numPr>
      <w:spacing w:after="360"/>
      <w:contextualSpacing/>
    </w:pPr>
    <w:rPr>
      <w:rFonts w:asciiTheme="majorHAnsi" w:hAnsiTheme="majorHAnsi"/>
      <w:b/>
      <w:caps/>
      <w:color w:val="003560" w:themeColor="text2"/>
      <w:sz w:val="40"/>
    </w:rPr>
  </w:style>
  <w:style w:type="paragraph" w:customStyle="1" w:styleId="UnterkapiteltitelVersalien">
    <w:name w:val="Unterkapiteltitel Versalien"/>
    <w:basedOn w:val="Standard"/>
    <w:uiPriority w:val="9"/>
    <w:qFormat/>
    <w:rsid w:val="001E2750"/>
    <w:pPr>
      <w:numPr>
        <w:ilvl w:val="1"/>
        <w:numId w:val="3"/>
      </w:numPr>
      <w:spacing w:after="140"/>
      <w:contextualSpacing/>
    </w:pPr>
    <w:rPr>
      <w:rFonts w:asciiTheme="majorHAnsi" w:hAnsiTheme="majorHAnsi"/>
      <w:b/>
      <w:caps/>
      <w:color w:val="8DAE10" w:themeColor="background2"/>
      <w:sz w:val="30"/>
    </w:rPr>
  </w:style>
  <w:style w:type="paragraph" w:customStyle="1" w:styleId="Headline">
    <w:name w:val="Headline"/>
    <w:basedOn w:val="Standard"/>
    <w:uiPriority w:val="10"/>
    <w:qFormat/>
    <w:rsid w:val="0049289B"/>
    <w:pPr>
      <w:spacing w:after="100"/>
      <w:contextualSpacing/>
    </w:pPr>
    <w:rPr>
      <w:rFonts w:asciiTheme="majorHAnsi" w:hAnsiTheme="majorHAnsi"/>
      <w:b/>
      <w:color w:val="003560" w:themeColor="text2"/>
    </w:rPr>
  </w:style>
  <w:style w:type="paragraph" w:customStyle="1" w:styleId="Bulletpoint">
    <w:name w:val="Bulletpoint"/>
    <w:basedOn w:val="Standard"/>
    <w:uiPriority w:val="12"/>
    <w:qFormat/>
    <w:rsid w:val="00C82416"/>
    <w:pPr>
      <w:numPr>
        <w:numId w:val="1"/>
      </w:numPr>
      <w:spacing w:after="280" w:line="280" w:lineRule="exact"/>
      <w:contextualSpacing/>
    </w:pPr>
    <w:rPr>
      <w:rFonts w:asciiTheme="majorHAnsi" w:hAnsiTheme="majorHAnsi"/>
      <w:color w:val="003560" w:themeColor="text2"/>
    </w:rPr>
  </w:style>
  <w:style w:type="paragraph" w:customStyle="1" w:styleId="Aufzhlung">
    <w:name w:val="Aufzählung"/>
    <w:basedOn w:val="Standard"/>
    <w:uiPriority w:val="12"/>
    <w:qFormat/>
    <w:rsid w:val="001E2750"/>
    <w:pPr>
      <w:numPr>
        <w:ilvl w:val="4"/>
        <w:numId w:val="3"/>
      </w:numPr>
      <w:spacing w:after="280" w:line="280" w:lineRule="exact"/>
      <w:contextualSpacing/>
    </w:pPr>
    <w:rPr>
      <w:rFonts w:asciiTheme="majorHAnsi" w:hAnsiTheme="majorHAnsi"/>
      <w:color w:val="003560" w:themeColor="text2"/>
    </w:rPr>
  </w:style>
  <w:style w:type="paragraph" w:customStyle="1" w:styleId="Tabellenunterschrift">
    <w:name w:val="Tabellenunterschrift"/>
    <w:basedOn w:val="Standard"/>
    <w:uiPriority w:val="14"/>
    <w:qFormat/>
    <w:rsid w:val="0099651A"/>
    <w:pPr>
      <w:spacing w:before="160" w:line="240" w:lineRule="exact"/>
      <w:contextualSpacing/>
    </w:pPr>
    <w:rPr>
      <w:i/>
      <w:sz w:val="15"/>
    </w:rPr>
  </w:style>
  <w:style w:type="paragraph" w:customStyle="1" w:styleId="Kapitltitel">
    <w:name w:val="Kapitltitel"/>
    <w:basedOn w:val="KapiteltitelVersalien"/>
    <w:uiPriority w:val="9"/>
    <w:qFormat/>
    <w:rsid w:val="00CD4BEC"/>
    <w:rPr>
      <w:caps w:val="0"/>
    </w:rPr>
  </w:style>
  <w:style w:type="paragraph" w:customStyle="1" w:styleId="Unterkapiteltitel">
    <w:name w:val="Unterkapiteltitel"/>
    <w:basedOn w:val="UnterkapiteltitelVersalien"/>
    <w:uiPriority w:val="9"/>
    <w:qFormat/>
    <w:rsid w:val="00CD4BEC"/>
  </w:style>
  <w:style w:type="paragraph" w:customStyle="1" w:styleId="Inhaltsverzeichnis">
    <w:name w:val="Inhaltsverzeichnis"/>
    <w:basedOn w:val="Dokumententitel"/>
    <w:uiPriority w:val="3"/>
    <w:semiHidden/>
    <w:qFormat/>
    <w:rsid w:val="00F76ACB"/>
    <w:pPr>
      <w:spacing w:after="400"/>
      <w:contextualSpacing/>
    </w:pPr>
  </w:style>
  <w:style w:type="paragraph" w:customStyle="1" w:styleId="Seite">
    <w:name w:val="Seite"/>
    <w:basedOn w:val="Standard"/>
    <w:uiPriority w:val="15"/>
    <w:qFormat/>
    <w:rsid w:val="00856578"/>
    <w:pPr>
      <w:jc w:val="right"/>
    </w:pPr>
    <w:rPr>
      <w:rFonts w:asciiTheme="majorHAnsi" w:hAnsiTheme="majorHAnsi"/>
      <w:color w:val="003560" w:themeColor="text2"/>
    </w:rPr>
  </w:style>
  <w:style w:type="paragraph" w:customStyle="1" w:styleId="Bulletpointblau">
    <w:name w:val="Bulletpoint blau"/>
    <w:basedOn w:val="Bulletpoint"/>
    <w:uiPriority w:val="3"/>
    <w:qFormat/>
    <w:rsid w:val="00C82416"/>
    <w:pPr>
      <w:numPr>
        <w:ilvl w:val="1"/>
      </w:numPr>
    </w:pPr>
    <w:rPr>
      <w:b/>
    </w:rPr>
  </w:style>
  <w:style w:type="paragraph" w:customStyle="1" w:styleId="Bulletpointblau2">
    <w:name w:val="Bulletpoint blau (2)"/>
    <w:basedOn w:val="Bulletpointblau"/>
    <w:uiPriority w:val="3"/>
    <w:qFormat/>
    <w:rsid w:val="00983C29"/>
    <w:pPr>
      <w:numPr>
        <w:ilvl w:val="2"/>
      </w:numPr>
    </w:pPr>
    <w:rPr>
      <w:b w:val="0"/>
    </w:rPr>
  </w:style>
  <w:style w:type="paragraph" w:customStyle="1" w:styleId="Bulletpointblau3">
    <w:name w:val="Bulletpoint blau (3)"/>
    <w:basedOn w:val="Bulletpointblau"/>
    <w:uiPriority w:val="3"/>
    <w:qFormat/>
    <w:rsid w:val="00983C29"/>
    <w:pPr>
      <w:numPr>
        <w:ilvl w:val="3"/>
      </w:numPr>
    </w:pPr>
    <w:rPr>
      <w:b w:val="0"/>
    </w:rPr>
  </w:style>
  <w:style w:type="paragraph" w:styleId="Textkrper">
    <w:name w:val="Body Text"/>
    <w:basedOn w:val="Standard"/>
    <w:link w:val="TextkrperZchn"/>
    <w:uiPriority w:val="1"/>
    <w:qFormat/>
    <w:rsid w:val="00203DF5"/>
    <w:pPr>
      <w:widowControl w:val="0"/>
      <w:ind w:left="116"/>
    </w:pPr>
    <w:rPr>
      <w:rFonts w:ascii="RUB Scala MZ" w:eastAsia="RUB Scala MZ" w:hAnsi="RUB Scala MZ" w:cs="Times New Roman"/>
      <w:color w:val="auto"/>
      <w:sz w:val="22"/>
      <w:szCs w:val="22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203DF5"/>
    <w:rPr>
      <w:rFonts w:ascii="RUB Scala MZ" w:eastAsia="RUB Scala MZ" w:hAnsi="RUB Scala MZ" w:cs="Times New Roman"/>
      <w:color w:val="auto"/>
      <w:sz w:val="22"/>
      <w:szCs w:val="22"/>
      <w:lang w:val="en-US"/>
    </w:rPr>
  </w:style>
  <w:style w:type="character" w:styleId="Kommentarzeichen">
    <w:name w:val="annotation reference"/>
    <w:uiPriority w:val="99"/>
    <w:semiHidden/>
    <w:unhideWhenUsed/>
    <w:rsid w:val="00203DF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03DF5"/>
    <w:pPr>
      <w:widowControl w:val="0"/>
    </w:pPr>
    <w:rPr>
      <w:rFonts w:ascii="Calibri" w:eastAsia="Calibri" w:hAnsi="Calibri" w:cs="Times New Roman"/>
      <w:color w:val="auto"/>
      <w:sz w:val="24"/>
      <w:szCs w:val="24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03DF5"/>
    <w:rPr>
      <w:rFonts w:ascii="Calibri" w:eastAsia="Calibri" w:hAnsi="Calibri" w:cs="Times New Roman"/>
      <w:color w:val="auto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2884"/>
    <w:pPr>
      <w:widowControl/>
    </w:pPr>
    <w:rPr>
      <w:rFonts w:asciiTheme="minorHAnsi" w:eastAsiaTheme="minorHAnsi" w:hAnsiTheme="minorHAnsi" w:cstheme="minorBidi"/>
      <w:b/>
      <w:bCs/>
      <w:color w:val="333333"/>
      <w:sz w:val="20"/>
      <w:szCs w:val="20"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2884"/>
    <w:rPr>
      <w:rFonts w:ascii="Calibri" w:eastAsia="Calibri" w:hAnsi="Calibri" w:cs="Times New Roman"/>
      <w:b/>
      <w:bCs/>
      <w:color w:val="auto"/>
      <w:sz w:val="24"/>
      <w:szCs w:val="24"/>
      <w:lang w:val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634E2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3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ptionalbereich@rub.de" TargetMode="External"/><Relationship Id="rId18" Type="http://schemas.openxmlformats.org/officeDocument/2006/relationships/hyperlink" Target="mailto:optionalbereich@rub.de" TargetMode="External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hyperlink" Target="http://www.ub.ruhr-/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dssz@rub.de" TargetMode="External"/><Relationship Id="rId17" Type="http://schemas.openxmlformats.org/officeDocument/2006/relationships/hyperlink" Target="mailto:dssz@rub.de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schalcqs\AppData\Roaming\AppData\Local\Temp\dssz@rub.de" TargetMode="External"/><Relationship Id="rId20" Type="http://schemas.openxmlformats.org/officeDocument/2006/relationships/hyperlink" Target="mailto:dssz@rub.d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aff.germanistik.rub.de/sprachbildung/fuer-studierende/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optionalbereich@rub.de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ruhr-uni-bochum.de/optionalbereich/berufsziellehramt.html" TargetMode="External"/><Relationship Id="rId19" Type="http://schemas.openxmlformats.org/officeDocument/2006/relationships/hyperlink" Target="mailto:dssz@rub.d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dssz@rub.de" TargetMode="External"/><Relationship Id="rId22" Type="http://schemas.openxmlformats.org/officeDocument/2006/relationships/hyperlink" Target="http://www.ub.ruhr-uni-/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alcqs\AppData\Local\Temp\13-Dokumentvorlag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033363CB674AF3B6BCA53E796D81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BDE518-1779-4E1A-AF50-70BAF156BFD7}"/>
      </w:docPartPr>
      <w:docPartBody>
        <w:p w:rsidR="0041246E" w:rsidRDefault="00696B53">
          <w:pPr>
            <w:pStyle w:val="7F033363CB674AF3B6BCA53E796D8120"/>
          </w:pPr>
          <w:r w:rsidRPr="004D343E">
            <w:rPr>
              <w:rStyle w:val="Platzhaltertext"/>
              <w:color w:val="A6A6A6" w:themeColor="background1" w:themeShade="A6"/>
            </w:rPr>
            <w:t>Dokumenttitel</w:t>
          </w:r>
        </w:p>
      </w:docPartBody>
    </w:docPart>
    <w:docPart>
      <w:docPartPr>
        <w:name w:val="8438F81A6FB54374A24F30838CEAFB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88373-CEF7-4744-8175-E240312E095F}"/>
      </w:docPartPr>
      <w:docPartBody>
        <w:p w:rsidR="0041246E" w:rsidRDefault="00696B53">
          <w:pPr>
            <w:pStyle w:val="8438F81A6FB54374A24F30838CEAFBCF"/>
          </w:pPr>
          <w:r w:rsidRPr="004D343E">
            <w:rPr>
              <w:rStyle w:val="Platzhaltertext"/>
              <w:color w:val="A6A6A6" w:themeColor="background1" w:themeShade="A6"/>
            </w:rPr>
            <w:t>Informationen</w:t>
          </w:r>
        </w:p>
      </w:docPartBody>
    </w:docPart>
    <w:docPart>
      <w:docPartPr>
        <w:name w:val="8D7FF53046764A088262575B6385D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DEED1-1CC6-4FF6-9299-58AFEDCDD284}"/>
      </w:docPartPr>
      <w:docPartBody>
        <w:p w:rsidR="0041246E" w:rsidRDefault="00696B53">
          <w:pPr>
            <w:pStyle w:val="8D7FF53046764A088262575B6385D7C8"/>
          </w:pPr>
          <w:r w:rsidRPr="003E148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B Scala MZ">
    <w:altName w:val="Nyala"/>
    <w:panose1 w:val="02000504070000020003"/>
    <w:charset w:val="00"/>
    <w:family w:val="auto"/>
    <w:pitch w:val="variable"/>
    <w:sig w:usb0="A00000AF" w:usb1="4000E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Flama">
    <w:altName w:val="Times New Roman"/>
    <w:panose1 w:val="02000000000000000000"/>
    <w:charset w:val="00"/>
    <w:family w:val="auto"/>
    <w:pitch w:val="variable"/>
    <w:sig w:usb0="A00000AF" w:usb1="4000207B" w:usb2="00000000" w:usb3="00000000" w:csb0="0000008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B53"/>
    <w:rsid w:val="000B1DB1"/>
    <w:rsid w:val="0011798C"/>
    <w:rsid w:val="0041246E"/>
    <w:rsid w:val="00696B53"/>
    <w:rsid w:val="00D7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3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30"/>
    <w:semiHidden/>
    <w:rsid w:val="00696B53"/>
    <w:rPr>
      <w:color w:val="F1A983" w:themeColor="accent2" w:themeTint="99"/>
    </w:rPr>
  </w:style>
  <w:style w:type="paragraph" w:customStyle="1" w:styleId="7F033363CB674AF3B6BCA53E796D8120">
    <w:name w:val="7F033363CB674AF3B6BCA53E796D8120"/>
  </w:style>
  <w:style w:type="paragraph" w:customStyle="1" w:styleId="8438F81A6FB54374A24F30838CEAFBCF">
    <w:name w:val="8438F81A6FB54374A24F30838CEAFBCF"/>
  </w:style>
  <w:style w:type="paragraph" w:customStyle="1" w:styleId="8D7FF53046764A088262575B6385D7C8">
    <w:name w:val="8D7FF53046764A088262575B6385D7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UB">
      <a:dk1>
        <a:sysClr val="windowText" lastClr="000000"/>
      </a:dk1>
      <a:lt1>
        <a:sysClr val="window" lastClr="FFFFFF"/>
      </a:lt1>
      <a:dk2>
        <a:srgbClr val="003560"/>
      </a:dk2>
      <a:lt2>
        <a:srgbClr val="8DAE10"/>
      </a:lt2>
      <a:accent1>
        <a:srgbClr val="FFCC00"/>
      </a:accent1>
      <a:accent2>
        <a:srgbClr val="EE7203"/>
      </a:accent2>
      <a:accent3>
        <a:srgbClr val="E6332A"/>
      </a:accent3>
      <a:accent4>
        <a:srgbClr val="B71E3F"/>
      </a:accent4>
      <a:accent5>
        <a:srgbClr val="9C5516"/>
      </a:accent5>
      <a:accent6>
        <a:srgbClr val="59211C"/>
      </a:accent6>
      <a:hlink>
        <a:srgbClr val="000000"/>
      </a:hlink>
      <a:folHlink>
        <a:srgbClr val="000000"/>
      </a:folHlink>
    </a:clrScheme>
    <a:fontScheme name="RUB">
      <a:majorFont>
        <a:latin typeface="RubFlam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3175">
          <a:solidFill>
            <a:prstClr val="black"/>
          </a:solidFill>
          <a:miter lim="800000"/>
        </a:ln>
        <a:effectLst/>
      </a:spPr>
      <a:bodyPr rot="0" spcFirstLastPara="0" vertOverflow="overflow" horzOverflow="overflow" vert="horz" wrap="square" lIns="72000" tIns="72000" rIns="72000" bIns="7200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</b:Sources>
</file>

<file path=customXml/item2.xml><?xml version="1.0" encoding="utf-8"?>
<root>
  <Partnerlogo>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</Partnerlogo>
</root>
</file>

<file path=customXml/itemProps1.xml><?xml version="1.0" encoding="utf-8"?>
<ds:datastoreItem xmlns:ds="http://schemas.openxmlformats.org/officeDocument/2006/customXml" ds:itemID="{8934C630-197E-4A22-8C1F-785BD53885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FE1CAC-40DD-429F-9635-2671CA5F30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13-Dokumentvorlage</Template>
  <TotalTime>0</TotalTime>
  <Pages>7</Pages>
  <Words>2189</Words>
  <Characters>13791</Characters>
  <Application>Microsoft Office Word</Application>
  <DocSecurity>0</DocSecurity>
  <Lines>114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2</Company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>1</dc:subject>
  <dc:creator>Schalk, Cristina</dc:creator>
  <cp:keywords/>
  <dc:description/>
  <cp:lastModifiedBy>Schalk, Cristina Patrizia</cp:lastModifiedBy>
  <cp:revision>66</cp:revision>
  <cp:lastPrinted>2026-07-21T08:58:00Z</cp:lastPrinted>
  <dcterms:created xsi:type="dcterms:W3CDTF">2018-10-01T09:34:00Z</dcterms:created>
  <dcterms:modified xsi:type="dcterms:W3CDTF">2026-07-21T08:58:00Z</dcterms:modified>
</cp:coreProperties>
</file>